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2E167" w14:textId="77777777" w:rsidR="00653AF2" w:rsidRDefault="00653AF2" w:rsidP="00272FBC">
      <w:pPr>
        <w:rPr>
          <w:b/>
          <w:sz w:val="28"/>
          <w:szCs w:val="28"/>
        </w:rPr>
      </w:pPr>
    </w:p>
    <w:p w14:paraId="0B6DFB65" w14:textId="77777777" w:rsidR="00653AF2" w:rsidRDefault="00653AF2" w:rsidP="00272FBC">
      <w:pPr>
        <w:rPr>
          <w:b/>
          <w:sz w:val="28"/>
          <w:szCs w:val="28"/>
        </w:rPr>
      </w:pPr>
    </w:p>
    <w:p w14:paraId="1AB06553" w14:textId="77777777" w:rsidR="00E73FF2" w:rsidRPr="00FC100F" w:rsidRDefault="00E73FF2" w:rsidP="00272FBC">
      <w:pPr>
        <w:rPr>
          <w:b/>
          <w:sz w:val="28"/>
          <w:szCs w:val="28"/>
        </w:rPr>
      </w:pPr>
      <w:r w:rsidRPr="00FC100F">
        <w:rPr>
          <w:b/>
          <w:sz w:val="28"/>
          <w:szCs w:val="28"/>
        </w:rPr>
        <w:t xml:space="preserve">Skabelon til privatlivspolitik for foreninger og frivillige </w:t>
      </w:r>
      <w:r>
        <w:rPr>
          <w:b/>
          <w:sz w:val="28"/>
          <w:szCs w:val="28"/>
        </w:rPr>
        <w:t xml:space="preserve">sociale </w:t>
      </w:r>
      <w:r w:rsidRPr="00FC100F">
        <w:rPr>
          <w:b/>
          <w:sz w:val="28"/>
          <w:szCs w:val="28"/>
        </w:rPr>
        <w:t xml:space="preserve">organisationer </w:t>
      </w:r>
    </w:p>
    <w:p w14:paraId="7C2BCFF1" w14:textId="77777777" w:rsidR="00E73FF2" w:rsidRDefault="00E73FF2" w:rsidP="00272FBC">
      <w:pPr>
        <w:spacing w:after="0" w:line="240" w:lineRule="auto"/>
      </w:pPr>
      <w:r>
        <w:t xml:space="preserve">Når I behandler personoplysninger, har I oplysningspligt over for de personer, I registrerer oplysninger om. </w:t>
      </w:r>
    </w:p>
    <w:p w14:paraId="37D54E3E" w14:textId="77777777" w:rsidR="00E73FF2" w:rsidRDefault="00E73FF2" w:rsidP="00272FBC">
      <w:pPr>
        <w:spacing w:after="0" w:line="240" w:lineRule="auto"/>
      </w:pPr>
    </w:p>
    <w:p w14:paraId="0D278229" w14:textId="77777777" w:rsidR="00E73FF2" w:rsidRDefault="00E73FF2" w:rsidP="00272FBC">
      <w:pPr>
        <w:spacing w:after="0" w:line="240" w:lineRule="auto"/>
      </w:pPr>
      <w:r>
        <w:t xml:space="preserve">Som følge af jeres oplysningspligt skal I udarbejde en privatlivspolitik. Privatlivspolitikken er et dokument, der fortæller fx medlemmer, frivillige og brugere om, hvordan I behandler oplysninger om dem, hvorfor I opbevarer bestemte oplysninger (fx mailadresser), hvad I bruger oplysningerne til, og hvem i foreningen de kan henvende sig til, hvis de vil have </w:t>
      </w:r>
      <w:r w:rsidR="00272FBC">
        <w:t xml:space="preserve">ændret eller </w:t>
      </w:r>
      <w:r>
        <w:t xml:space="preserve">slettet deres data. </w:t>
      </w:r>
    </w:p>
    <w:p w14:paraId="3FB90602" w14:textId="77777777" w:rsidR="00E73FF2" w:rsidRDefault="00E73FF2" w:rsidP="00272FBC">
      <w:pPr>
        <w:spacing w:after="0" w:line="240" w:lineRule="auto"/>
      </w:pPr>
    </w:p>
    <w:p w14:paraId="38284D86" w14:textId="77777777" w:rsidR="00E73FF2" w:rsidRPr="00915808" w:rsidRDefault="00E73FF2" w:rsidP="00272FBC">
      <w:pPr>
        <w:spacing w:after="0" w:line="240" w:lineRule="auto"/>
      </w:pPr>
      <w:r>
        <w:t xml:space="preserve">Privatlivspolitikken skal være tilgængelig for de personer, I behandler oplysninger om. Derfor kan I med fordel lægge privatlivspolitikken på foreningens hjemmeside. </w:t>
      </w:r>
    </w:p>
    <w:p w14:paraId="7D32DC80" w14:textId="77777777" w:rsidR="00E73FF2" w:rsidRDefault="00E73FF2" w:rsidP="00272FBC">
      <w:pPr>
        <w:spacing w:after="0" w:line="240" w:lineRule="auto"/>
      </w:pPr>
    </w:p>
    <w:p w14:paraId="23421E00" w14:textId="4D187E61" w:rsidR="00E73FF2" w:rsidRDefault="00E73FF2" w:rsidP="00272FBC">
      <w:r>
        <w:t xml:space="preserve">I kan lade jer inspirere af denne skabelon, der er tilpasset foreninger og frivillige organisationer på velfærdsområdet. I bør udbygge og tilpasse </w:t>
      </w:r>
      <w:r w:rsidR="00CB3C08">
        <w:t>den</w:t>
      </w:r>
      <w:r>
        <w:t xml:space="preserve">, så den passer til </w:t>
      </w:r>
      <w:r w:rsidR="00272FBC">
        <w:t xml:space="preserve">foreningen og </w:t>
      </w:r>
      <w:r>
        <w:t xml:space="preserve">jeres </w:t>
      </w:r>
      <w:r w:rsidR="00CB3C08">
        <w:t xml:space="preserve">specifikke </w:t>
      </w:r>
      <w:r>
        <w:t xml:space="preserve">behov. </w:t>
      </w:r>
    </w:p>
    <w:p w14:paraId="3A85B773" w14:textId="77777777" w:rsidR="00E73FF2" w:rsidRDefault="00E73FF2" w:rsidP="00272FBC">
      <w:pPr>
        <w:rPr>
          <w:sz w:val="20"/>
          <w:szCs w:val="20"/>
        </w:rPr>
      </w:pPr>
      <w:r>
        <w:t xml:space="preserve">Skabelonen er udarbejdet af CFSA efter inspiration fra DIF’s og DGI’s skabelon til privatlivspolitik for idrætsforeninger. </w:t>
      </w:r>
    </w:p>
    <w:p w14:paraId="36DB7B43" w14:textId="5991C4F8" w:rsidR="00E73FF2" w:rsidRDefault="00E73FF2" w:rsidP="00272FBC">
      <w:pPr>
        <w:spacing w:after="0" w:line="240" w:lineRule="auto"/>
      </w:pPr>
      <w:r>
        <w:t xml:space="preserve">Udover disse skabeloner, har Datatilsynet også udarbejdet </w:t>
      </w:r>
      <w:hyperlink r:id="rId8" w:history="1">
        <w:r w:rsidRPr="00741790">
          <w:rPr>
            <w:rStyle w:val="Hyperlink"/>
          </w:rPr>
          <w:t>to skabeloner</w:t>
        </w:r>
      </w:hyperlink>
      <w:r>
        <w:t>. Selvom de er målrettet virksomheder, kan I sagtens lade jer inspirere af dem, når I udarbejder jeres privatlivspolitik.</w:t>
      </w:r>
    </w:p>
    <w:p w14:paraId="1D1493EE" w14:textId="77777777" w:rsidR="00E73FF2" w:rsidRDefault="00E73FF2" w:rsidP="00272FBC">
      <w:pPr>
        <w:spacing w:after="0" w:line="240" w:lineRule="auto"/>
      </w:pPr>
    </w:p>
    <w:p w14:paraId="397BDC17" w14:textId="5CAF6420" w:rsidR="00E73FF2" w:rsidRPr="00FC100F" w:rsidRDefault="00E73FF2" w:rsidP="00272FBC">
      <w:pPr>
        <w:rPr>
          <w:b/>
        </w:rPr>
      </w:pPr>
      <w:r>
        <w:t xml:space="preserve">Skabelonen supplerer </w:t>
      </w:r>
      <w:bookmarkStart w:id="0" w:name="_GoBack"/>
      <w:r>
        <w:t>vores r</w:t>
      </w:r>
      <w:r w:rsidR="00653AF2">
        <w:t xml:space="preserve">ådgivningsguide: </w:t>
      </w:r>
      <w:hyperlink r:id="rId9" w:history="1">
        <w:r w:rsidR="00653AF2" w:rsidRPr="00653AF2">
          <w:rPr>
            <w:rStyle w:val="Hyperlink"/>
          </w:rPr>
          <w:t xml:space="preserve">Regler for </w:t>
        </w:r>
        <w:r w:rsidRPr="00653AF2">
          <w:rPr>
            <w:rStyle w:val="Hyperlink"/>
          </w:rPr>
          <w:t>persondata i foreninger</w:t>
        </w:r>
      </w:hyperlink>
      <w:bookmarkEnd w:id="0"/>
      <w:r>
        <w:t>, som ligger på frivillighed.dk</w:t>
      </w:r>
    </w:p>
    <w:p w14:paraId="5FB734E5" w14:textId="77777777" w:rsidR="00E73FF2" w:rsidRDefault="00E73FF2" w:rsidP="00E73FF2">
      <w:pPr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12752D88" w14:textId="77777777" w:rsidR="00E73FF2" w:rsidRPr="00FC100F" w:rsidRDefault="00E73FF2" w:rsidP="00E73FF2">
      <w:pPr>
        <w:jc w:val="both"/>
        <w:rPr>
          <w:b/>
          <w:sz w:val="28"/>
          <w:szCs w:val="28"/>
        </w:rPr>
      </w:pPr>
      <w:r w:rsidRPr="00FC100F">
        <w:rPr>
          <w:b/>
          <w:sz w:val="28"/>
          <w:szCs w:val="28"/>
        </w:rPr>
        <w:lastRenderedPageBreak/>
        <w:t xml:space="preserve">Privatlivspolitik for </w:t>
      </w:r>
      <w:r w:rsidRPr="00FC100F">
        <w:rPr>
          <w:b/>
          <w:sz w:val="28"/>
          <w:szCs w:val="28"/>
          <w:highlight w:val="yellow"/>
        </w:rPr>
        <w:t>[Indsæt foreningens navn]</w:t>
      </w:r>
    </w:p>
    <w:p w14:paraId="346062F2" w14:textId="77777777" w:rsidR="00E73FF2" w:rsidRPr="00FC100F" w:rsidRDefault="00E73FF2" w:rsidP="00E73FF2">
      <w:r w:rsidRPr="00FC100F">
        <w:t>Vi behandler personoplysninger</w:t>
      </w:r>
      <w:r w:rsidR="007D45FD">
        <w:t xml:space="preserve"> og skal overholde lovgivningen og principperne for god databehandlingsskik. Derfor har vi </w:t>
      </w:r>
      <w:r w:rsidRPr="00FC100F">
        <w:t>vedtaget denne privatlivspolitik, der kort fortæller, hvordan vi behandler personoplysninger</w:t>
      </w:r>
      <w:r>
        <w:t xml:space="preserve">, der sikrer </w:t>
      </w:r>
      <w:r w:rsidRPr="00FC100F">
        <w:t xml:space="preserve">en </w:t>
      </w:r>
      <w:r w:rsidR="007D45FD">
        <w:t xml:space="preserve">lovlig </w:t>
      </w:r>
      <w:r w:rsidRPr="00FC100F">
        <w:t>og gennemsigtig behandling.</w:t>
      </w:r>
    </w:p>
    <w:p w14:paraId="70C09BA7" w14:textId="77777777" w:rsidR="00E73FF2" w:rsidRPr="00FC100F" w:rsidRDefault="00E73FF2" w:rsidP="00E73FF2">
      <w:r>
        <w:t xml:space="preserve">Vi </w:t>
      </w:r>
      <w:r w:rsidRPr="00FC100F">
        <w:t xml:space="preserve">behandler </w:t>
      </w:r>
      <w:r>
        <w:t xml:space="preserve">udelukkende </w:t>
      </w:r>
      <w:r w:rsidRPr="00FC100F">
        <w:t xml:space="preserve">personoplysninger til </w:t>
      </w:r>
      <w:r>
        <w:t xml:space="preserve">klare og saglige </w:t>
      </w:r>
      <w:r w:rsidRPr="00FC100F">
        <w:t xml:space="preserve">formål og ud fra </w:t>
      </w:r>
      <w:r>
        <w:t xml:space="preserve">foreningens </w:t>
      </w:r>
      <w:r w:rsidRPr="00FC100F">
        <w:t xml:space="preserve">legitime interesser. Vi behandler kun personoplysninger, der er relevante og nødvendige </w:t>
      </w:r>
      <w:r>
        <w:t xml:space="preserve">for at opfylde </w:t>
      </w:r>
      <w:r w:rsidRPr="00FC100F">
        <w:t>de angivne formål, og vi sletter dine oplysninger, når de ikke længere er nødvendige</w:t>
      </w:r>
      <w:r>
        <w:t xml:space="preserve"> – eller når du beder os om det.</w:t>
      </w:r>
    </w:p>
    <w:p w14:paraId="28204949" w14:textId="77777777" w:rsidR="007D45FD" w:rsidRDefault="007D45FD" w:rsidP="00E73FF2">
      <w:pPr>
        <w:rPr>
          <w:b/>
        </w:rPr>
      </w:pPr>
    </w:p>
    <w:p w14:paraId="79A8337B" w14:textId="77777777" w:rsidR="00E73FF2" w:rsidRPr="00FC100F" w:rsidRDefault="00E73FF2" w:rsidP="00E73FF2">
      <w:pPr>
        <w:rPr>
          <w:b/>
        </w:rPr>
      </w:pPr>
      <w:r>
        <w:rPr>
          <w:b/>
        </w:rPr>
        <w:t xml:space="preserve">Vi er ansvarlige for behandling af dine personoplysninger </w:t>
      </w:r>
    </w:p>
    <w:p w14:paraId="44CBFE34" w14:textId="77777777" w:rsidR="00E73FF2" w:rsidRPr="00FC100F" w:rsidRDefault="00E73FF2" w:rsidP="00E73FF2">
      <w:r w:rsidRPr="00FC100F">
        <w:rPr>
          <w:highlight w:val="yellow"/>
        </w:rPr>
        <w:t>[</w:t>
      </w:r>
      <w:r>
        <w:rPr>
          <w:highlight w:val="yellow"/>
        </w:rPr>
        <w:t>Indsæt f</w:t>
      </w:r>
      <w:r w:rsidRPr="00FC100F">
        <w:rPr>
          <w:highlight w:val="yellow"/>
        </w:rPr>
        <w:t>oreningens/organisationens navn]</w:t>
      </w:r>
      <w:r w:rsidRPr="00FC100F">
        <w:t xml:space="preserve"> er dataansvarlig, og vi sikrer, at dine personoplysninger behandles i overensstemmelse med </w:t>
      </w:r>
      <w:r>
        <w:t xml:space="preserve">gældende </w:t>
      </w:r>
      <w:r w:rsidRPr="00FC100F">
        <w:t>lovgivning.</w:t>
      </w:r>
    </w:p>
    <w:p w14:paraId="60E3E8EE" w14:textId="5A9A5937" w:rsidR="00E73FF2" w:rsidRPr="00FC100F" w:rsidRDefault="00E73FF2" w:rsidP="00E73FF2">
      <w:r>
        <w:t>Du kan altid kontakte foreningens d</w:t>
      </w:r>
      <w:r w:rsidR="000B7AD2">
        <w:t>ata-kontaktperson</w:t>
      </w:r>
      <w:r>
        <w:t xml:space="preserve">, som er: </w:t>
      </w:r>
    </w:p>
    <w:p w14:paraId="226BDCB6" w14:textId="77777777" w:rsidR="00E73FF2" w:rsidRPr="00FC100F" w:rsidRDefault="00E73FF2" w:rsidP="00E73FF2">
      <w:r w:rsidRPr="00FC100F">
        <w:t xml:space="preserve">Kontaktperson: </w:t>
      </w:r>
      <w:r w:rsidRPr="00FC100F">
        <w:rPr>
          <w:highlight w:val="yellow"/>
        </w:rPr>
        <w:t>[Navn(e) på foreningens kontaktperson(er)]</w:t>
      </w:r>
    </w:p>
    <w:p w14:paraId="1EFEFB53" w14:textId="77777777" w:rsidR="00E73FF2" w:rsidRPr="00FC100F" w:rsidRDefault="00E73FF2" w:rsidP="00E73FF2">
      <w:r w:rsidRPr="00FC100F">
        <w:t xml:space="preserve">Adresse: </w:t>
      </w:r>
      <w:r w:rsidRPr="00FC100F">
        <w:rPr>
          <w:highlight w:val="yellow"/>
        </w:rPr>
        <w:t>[</w:t>
      </w:r>
      <w:r>
        <w:rPr>
          <w:highlight w:val="yellow"/>
        </w:rPr>
        <w:t>xxxxxxxx</w:t>
      </w:r>
      <w:r w:rsidRPr="00FC100F">
        <w:rPr>
          <w:highlight w:val="yellow"/>
        </w:rPr>
        <w:t>]</w:t>
      </w:r>
    </w:p>
    <w:p w14:paraId="36FC6463" w14:textId="77777777" w:rsidR="00E73FF2" w:rsidRPr="00FC100F" w:rsidRDefault="00E73FF2" w:rsidP="00E73FF2">
      <w:r w:rsidRPr="00FC100F">
        <w:t xml:space="preserve">CVR: </w:t>
      </w:r>
      <w:r w:rsidRPr="00FC100F">
        <w:rPr>
          <w:highlight w:val="yellow"/>
        </w:rPr>
        <w:t>[xxxxxxxx]</w:t>
      </w:r>
    </w:p>
    <w:p w14:paraId="0BA3FD83" w14:textId="77777777" w:rsidR="00E73FF2" w:rsidRPr="00FC100F" w:rsidRDefault="00E73FF2" w:rsidP="00E73FF2">
      <w:r w:rsidRPr="00FC100F">
        <w:t xml:space="preserve">Telefonnr.: </w:t>
      </w:r>
      <w:r w:rsidRPr="00FC100F">
        <w:rPr>
          <w:highlight w:val="yellow"/>
        </w:rPr>
        <w:t>[xxxxxxxx]</w:t>
      </w:r>
    </w:p>
    <w:p w14:paraId="2D41525F" w14:textId="77777777" w:rsidR="00E73FF2" w:rsidRPr="00FC100F" w:rsidRDefault="00E73FF2" w:rsidP="00E73FF2">
      <w:r w:rsidRPr="00FC100F">
        <w:t xml:space="preserve">Mail: </w:t>
      </w:r>
      <w:r w:rsidRPr="00FC100F">
        <w:rPr>
          <w:highlight w:val="yellow"/>
        </w:rPr>
        <w:t>[xxxxxxxx]</w:t>
      </w:r>
    </w:p>
    <w:p w14:paraId="3E01E0CD" w14:textId="77777777" w:rsidR="00E73FF2" w:rsidRPr="00FC100F" w:rsidRDefault="00E73FF2" w:rsidP="00E73FF2">
      <w:r>
        <w:t>Hjemmeside</w:t>
      </w:r>
      <w:r w:rsidRPr="00FC100F">
        <w:t xml:space="preserve">: </w:t>
      </w:r>
      <w:r w:rsidRPr="00FC100F">
        <w:rPr>
          <w:highlight w:val="yellow"/>
        </w:rPr>
        <w:t>[xxxxxxxx]</w:t>
      </w:r>
    </w:p>
    <w:p w14:paraId="6919ED97" w14:textId="77777777" w:rsidR="00E73FF2" w:rsidRPr="00FC100F" w:rsidRDefault="00E73FF2" w:rsidP="00E73FF2"/>
    <w:p w14:paraId="22BCA0E2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Behandling af personoplysninger</w:t>
      </w:r>
    </w:p>
    <w:p w14:paraId="3974CE93" w14:textId="77777777" w:rsidR="00E73FF2" w:rsidRPr="00FC100F" w:rsidRDefault="00E73FF2" w:rsidP="00E73FF2">
      <w:pPr>
        <w:spacing w:line="240" w:lineRule="auto"/>
        <w:rPr>
          <w:color w:val="FF0000"/>
        </w:rPr>
      </w:pPr>
      <w:r w:rsidRPr="00FC100F">
        <w:t>Vi behandler følgende personoplysninger</w:t>
      </w:r>
      <w:r w:rsidRPr="00FC100F">
        <w:rPr>
          <w:rStyle w:val="Fodnotehenvisning"/>
        </w:rPr>
        <w:footnoteReference w:id="1"/>
      </w:r>
      <w:r w:rsidRPr="00FC100F">
        <w:t>:</w:t>
      </w:r>
    </w:p>
    <w:p w14:paraId="5125BA63" w14:textId="77777777" w:rsidR="00E73FF2" w:rsidRDefault="00E73FF2" w:rsidP="00E73FF2">
      <w:pPr>
        <w:spacing w:line="240" w:lineRule="auto"/>
        <w:rPr>
          <w:color w:val="FF0000"/>
        </w:rPr>
      </w:pPr>
      <w:r>
        <w:t xml:space="preserve">1. </w:t>
      </w:r>
      <w:r w:rsidRPr="00FC100F">
        <w:t xml:space="preserve">Medlemsoplysninger: </w:t>
      </w:r>
    </w:p>
    <w:p w14:paraId="2F6C51C4" w14:textId="77777777" w:rsidR="00272FBC" w:rsidRDefault="00E73FF2" w:rsidP="00272FBC">
      <w:pPr>
        <w:pStyle w:val="Listeafsnit"/>
        <w:numPr>
          <w:ilvl w:val="0"/>
          <w:numId w:val="10"/>
        </w:numPr>
        <w:spacing w:line="240" w:lineRule="auto"/>
      </w:pPr>
      <w:r w:rsidRPr="00E73FF2">
        <w:t>Almindelige personoplysninger:</w:t>
      </w:r>
      <w:r>
        <w:t xml:space="preserve"> </w:t>
      </w:r>
      <w:r w:rsidRPr="00E73FF2">
        <w:t>Fx kontaktoplysninger som navn, adresse, indmeldelsesdato, telefonnummer, fødselsdato, mailadresse</w:t>
      </w:r>
      <w:r>
        <w:t>,</w:t>
      </w:r>
      <w:r w:rsidRPr="00E73FF2">
        <w:t xml:space="preserve"> </w:t>
      </w:r>
      <w:r w:rsidRPr="00272FBC">
        <w:rPr>
          <w:highlight w:val="yellow"/>
        </w:rPr>
        <w:t>[…]</w:t>
      </w:r>
      <w:r w:rsidRPr="00E73FF2">
        <w:t xml:space="preserve"> </w:t>
      </w:r>
    </w:p>
    <w:p w14:paraId="000D30DF" w14:textId="43B5A4E1" w:rsidR="00E55B1D" w:rsidRPr="00E73FF2" w:rsidRDefault="003319DD" w:rsidP="00E55B1D">
      <w:pPr>
        <w:pStyle w:val="Listeafsnit"/>
        <w:numPr>
          <w:ilvl w:val="0"/>
          <w:numId w:val="10"/>
        </w:numPr>
        <w:spacing w:line="240" w:lineRule="auto"/>
      </w:pPr>
      <w:r>
        <w:t>Cpr-numre og oplysninger om strafbare forhold (fx børneattest)</w:t>
      </w:r>
    </w:p>
    <w:p w14:paraId="698991F6" w14:textId="77777777" w:rsidR="00E73FF2" w:rsidRPr="00272FBC" w:rsidRDefault="00E73FF2" w:rsidP="00272FBC">
      <w:pPr>
        <w:pStyle w:val="Listeafsnit"/>
        <w:numPr>
          <w:ilvl w:val="0"/>
          <w:numId w:val="10"/>
        </w:numPr>
        <w:spacing w:line="240" w:lineRule="auto"/>
      </w:pPr>
      <w:r w:rsidRPr="00E73FF2">
        <w:t>Følsomme personoplysninger: Fx</w:t>
      </w:r>
      <w:r>
        <w:t xml:space="preserve"> et medlems sygdomshistorik, </w:t>
      </w:r>
      <w:r w:rsidRPr="00272FBC">
        <w:rPr>
          <w:highlight w:val="yellow"/>
        </w:rPr>
        <w:t>[ …]</w:t>
      </w:r>
    </w:p>
    <w:p w14:paraId="5DB16853" w14:textId="77777777" w:rsidR="00E73FF2" w:rsidRDefault="00E73FF2" w:rsidP="00E73FF2">
      <w:r>
        <w:t xml:space="preserve">2. </w:t>
      </w:r>
      <w:r w:rsidRPr="00FC100F">
        <w:t xml:space="preserve">Oplysninger om frivillige: </w:t>
      </w:r>
    </w:p>
    <w:p w14:paraId="79FC2FCF" w14:textId="77777777" w:rsidR="00E73FF2" w:rsidRPr="00E73FF2" w:rsidRDefault="00E73FF2" w:rsidP="00E73FF2">
      <w:pPr>
        <w:pStyle w:val="Listeafsnit"/>
        <w:numPr>
          <w:ilvl w:val="0"/>
          <w:numId w:val="13"/>
        </w:numPr>
      </w:pPr>
      <w:r w:rsidRPr="00E73FF2">
        <w:t>Almindelige personoplysninger: Fx kontaktoplysninger som adresser, telefonnummer og mailadresser</w:t>
      </w:r>
      <w:r w:rsidR="00272FBC">
        <w:t xml:space="preserve">, </w:t>
      </w:r>
      <w:r w:rsidR="00272FBC" w:rsidRPr="00272FBC">
        <w:rPr>
          <w:highlight w:val="yellow"/>
        </w:rPr>
        <w:t>[…]</w:t>
      </w:r>
      <w:r w:rsidR="00272FBC" w:rsidRPr="00E73FF2">
        <w:t xml:space="preserve"> </w:t>
      </w:r>
      <w:r w:rsidRPr="00E73FF2">
        <w:t xml:space="preserve"> </w:t>
      </w:r>
    </w:p>
    <w:p w14:paraId="5AC31B79" w14:textId="77777777" w:rsidR="00E73FF2" w:rsidRDefault="00E73FF2" w:rsidP="00E73FF2">
      <w:pPr>
        <w:pStyle w:val="Listeafsnit"/>
        <w:numPr>
          <w:ilvl w:val="0"/>
          <w:numId w:val="13"/>
        </w:numPr>
      </w:pPr>
      <w:r w:rsidRPr="00E73FF2">
        <w:t>Andre oplysninger om tillidsposter</w:t>
      </w:r>
      <w:r>
        <w:t xml:space="preserve"> og </w:t>
      </w:r>
      <w:r w:rsidRPr="00E73FF2">
        <w:t xml:space="preserve">andre hverv i relation til foreningen og bankkontonummer </w:t>
      </w:r>
    </w:p>
    <w:p w14:paraId="0AF52393" w14:textId="77777777" w:rsidR="003319DD" w:rsidRPr="00E73FF2" w:rsidRDefault="003319DD" w:rsidP="003319DD">
      <w:pPr>
        <w:pStyle w:val="Listeafsnit"/>
        <w:numPr>
          <w:ilvl w:val="0"/>
          <w:numId w:val="13"/>
        </w:numPr>
        <w:spacing w:line="240" w:lineRule="auto"/>
      </w:pPr>
      <w:r>
        <w:t>Cpr-numre og oplysninger om strafbare forhold (fx børneattest)</w:t>
      </w:r>
    </w:p>
    <w:p w14:paraId="0326B644" w14:textId="7971F0E8" w:rsidR="00E73FF2" w:rsidRPr="00E73FF2" w:rsidRDefault="00E73FF2" w:rsidP="00E73FF2">
      <w:pPr>
        <w:pStyle w:val="Listeafsnit"/>
        <w:numPr>
          <w:ilvl w:val="0"/>
          <w:numId w:val="13"/>
        </w:numPr>
        <w:spacing w:line="240" w:lineRule="auto"/>
      </w:pPr>
      <w:r w:rsidRPr="00E73FF2">
        <w:lastRenderedPageBreak/>
        <w:t xml:space="preserve">Følsomme personoplysninger: </w:t>
      </w:r>
      <w:r w:rsidR="00272FBC" w:rsidRPr="00272FBC">
        <w:rPr>
          <w:highlight w:val="yellow"/>
        </w:rPr>
        <w:t>[…]</w:t>
      </w:r>
      <w:r w:rsidR="00272FBC" w:rsidRPr="00E73FF2">
        <w:t xml:space="preserve"> </w:t>
      </w:r>
      <w:r w:rsidRPr="00E73FF2">
        <w:t xml:space="preserve"> </w:t>
      </w:r>
    </w:p>
    <w:p w14:paraId="7F2B05EC" w14:textId="77777777" w:rsidR="00E73FF2" w:rsidRPr="00FC100F" w:rsidRDefault="00E73FF2" w:rsidP="00E73FF2">
      <w:pPr>
        <w:spacing w:line="240" w:lineRule="auto"/>
        <w:rPr>
          <w:b/>
        </w:rPr>
      </w:pPr>
      <w:r w:rsidRPr="00FC100F">
        <w:rPr>
          <w:b/>
        </w:rPr>
        <w:t>Her indsamler vi oplysninger fra</w:t>
      </w:r>
    </w:p>
    <w:p w14:paraId="308F29EC" w14:textId="77777777" w:rsidR="00E73FF2" w:rsidRPr="00FC100F" w:rsidRDefault="00E73FF2" w:rsidP="00E73FF2">
      <w:pPr>
        <w:spacing w:line="240" w:lineRule="auto"/>
      </w:pPr>
      <w:r w:rsidRPr="00FC100F">
        <w:t>Normalt får vi oplysningerne fra dig. I nogle tilfælde kan der være andre kilder</w:t>
      </w:r>
      <w:r w:rsidR="00120454">
        <w:t>, fx</w:t>
      </w:r>
      <w:r w:rsidRPr="00FC100F">
        <w:t>:</w:t>
      </w:r>
    </w:p>
    <w:p w14:paraId="7F47FE99" w14:textId="77777777" w:rsidR="00E73FF2" w:rsidRDefault="00E73FF2" w:rsidP="00E73FF2">
      <w:pPr>
        <w:pStyle w:val="Listeafsnit"/>
        <w:numPr>
          <w:ilvl w:val="0"/>
          <w:numId w:val="6"/>
        </w:numPr>
        <w:spacing w:line="240" w:lineRule="auto"/>
      </w:pPr>
      <w:r w:rsidRPr="00FC100F">
        <w:t>Offentlige myndigheder, f</w:t>
      </w:r>
      <w:r>
        <w:t>x</w:t>
      </w:r>
      <w:r w:rsidRPr="00FC100F">
        <w:t xml:space="preserve"> nødvendige skatteoplysninger ved udbetaling af løn  </w:t>
      </w:r>
    </w:p>
    <w:p w14:paraId="07FF38CF" w14:textId="77777777" w:rsidR="00120454" w:rsidRPr="00FC100F" w:rsidRDefault="00120454" w:rsidP="00E73FF2">
      <w:pPr>
        <w:pStyle w:val="Listeafsnit"/>
        <w:numPr>
          <w:ilvl w:val="0"/>
          <w:numId w:val="6"/>
        </w:numPr>
        <w:spacing w:line="240" w:lineRule="auto"/>
      </w:pPr>
      <w:r>
        <w:t xml:space="preserve">Sociale medier eller andre kanaler som er offentligt tilgængelige </w:t>
      </w:r>
      <w:r w:rsidRPr="00272FBC">
        <w:rPr>
          <w:highlight w:val="yellow"/>
        </w:rPr>
        <w:t>[…]</w:t>
      </w:r>
    </w:p>
    <w:p w14:paraId="65330F2D" w14:textId="77777777" w:rsidR="00E73FF2" w:rsidRPr="00FC100F" w:rsidRDefault="00E73FF2" w:rsidP="00E73FF2">
      <w:pPr>
        <w:pStyle w:val="Listeafsnit"/>
        <w:numPr>
          <w:ilvl w:val="0"/>
          <w:numId w:val="6"/>
        </w:numPr>
        <w:spacing w:line="240" w:lineRule="auto"/>
      </w:pPr>
      <w:r w:rsidRPr="00FC100F" w:rsidDel="00E44E71">
        <w:t xml:space="preserve"> </w:t>
      </w:r>
      <w:r w:rsidRPr="00FC100F">
        <w:rPr>
          <w:highlight w:val="yellow"/>
        </w:rPr>
        <w:t>[…]</w:t>
      </w:r>
    </w:p>
    <w:p w14:paraId="72DA111A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Foreningens formål med behandling af dine personoplysninger</w:t>
      </w:r>
    </w:p>
    <w:p w14:paraId="32CF17E5" w14:textId="77777777" w:rsidR="00E73FF2" w:rsidRPr="00FC100F" w:rsidRDefault="00E73FF2" w:rsidP="00E73FF2">
      <w:r w:rsidRPr="00FC100F">
        <w:t>Vi behandler dine personoplysninger til bestemte formål, når vi har en lovlig grund</w:t>
      </w:r>
      <w:r>
        <w:t xml:space="preserve"> (hjemmel)</w:t>
      </w:r>
      <w:r w:rsidRPr="00FC100F">
        <w:t xml:space="preserve">. </w:t>
      </w:r>
    </w:p>
    <w:p w14:paraId="4DD47300" w14:textId="77777777" w:rsidR="00E73FF2" w:rsidRPr="00FC100F" w:rsidRDefault="00E73FF2" w:rsidP="00E73FF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FC100F">
        <w:rPr>
          <w:rFonts w:asciiTheme="minorHAnsi" w:hAnsiTheme="minorHAnsi" w:cstheme="minorHAnsi"/>
          <w:color w:val="auto"/>
          <w:sz w:val="22"/>
          <w:szCs w:val="22"/>
        </w:rPr>
        <w:t xml:space="preserve">Lovlige grunde til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at behandle oplysninger om dig </w:t>
      </w:r>
      <w:r w:rsidR="00120454">
        <w:rPr>
          <w:rFonts w:asciiTheme="minorHAnsi" w:hAnsiTheme="minorHAnsi" w:cstheme="minorHAnsi"/>
          <w:color w:val="auto"/>
          <w:sz w:val="22"/>
          <w:szCs w:val="22"/>
        </w:rPr>
        <w:t>er</w:t>
      </w:r>
      <w:r w:rsidRPr="00FC100F">
        <w:rPr>
          <w:rFonts w:asciiTheme="minorHAnsi" w:hAnsiTheme="minorHAnsi" w:cstheme="minorHAnsi"/>
          <w:color w:val="auto"/>
          <w:sz w:val="22"/>
          <w:szCs w:val="22"/>
        </w:rPr>
        <w:t xml:space="preserve">: </w:t>
      </w:r>
    </w:p>
    <w:p w14:paraId="6A4C936D" w14:textId="77777777" w:rsidR="00E73FF2" w:rsidRPr="00FC100F" w:rsidRDefault="00E73FF2" w:rsidP="00E73FF2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At </w:t>
      </w:r>
      <w:r w:rsidR="00E830B0">
        <w:rPr>
          <w:rFonts w:asciiTheme="minorHAnsi" w:hAnsiTheme="minorHAnsi" w:cstheme="minorHAnsi"/>
          <w:color w:val="auto"/>
          <w:sz w:val="22"/>
          <w:szCs w:val="22"/>
        </w:rPr>
        <w:t>vi som forening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har en (legitim) </w:t>
      </w:r>
      <w:r w:rsidRPr="00FC100F">
        <w:rPr>
          <w:rFonts w:asciiTheme="minorHAnsi" w:hAnsiTheme="minorHAnsi" w:cstheme="minorHAnsi"/>
          <w:color w:val="auto"/>
          <w:sz w:val="22"/>
          <w:szCs w:val="22"/>
        </w:rPr>
        <w:t xml:space="preserve">interesse i at behandle dine oplysninger </w:t>
      </w:r>
    </w:p>
    <w:p w14:paraId="16C0A0EE" w14:textId="77777777" w:rsidR="00E73FF2" w:rsidRPr="00FC100F" w:rsidRDefault="00E73FF2" w:rsidP="00E73FF2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FC100F">
        <w:rPr>
          <w:rFonts w:asciiTheme="minorHAnsi" w:hAnsiTheme="minorHAnsi" w:cstheme="minorHAnsi"/>
          <w:color w:val="auto"/>
          <w:sz w:val="22"/>
          <w:szCs w:val="22"/>
        </w:rPr>
        <w:t>At det er nødvendigt for</w:t>
      </w:r>
      <w:r w:rsidR="00120454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FC100F">
        <w:rPr>
          <w:rFonts w:asciiTheme="minorHAnsi" w:hAnsiTheme="minorHAnsi" w:cstheme="minorHAnsi"/>
          <w:color w:val="auto"/>
          <w:sz w:val="22"/>
          <w:szCs w:val="22"/>
        </w:rPr>
        <w:t xml:space="preserve"> at vi kan opfylde en </w:t>
      </w:r>
      <w:r>
        <w:rPr>
          <w:rFonts w:asciiTheme="minorHAnsi" w:hAnsiTheme="minorHAnsi" w:cstheme="minorHAnsi"/>
          <w:color w:val="auto"/>
          <w:sz w:val="22"/>
          <w:szCs w:val="22"/>
        </w:rPr>
        <w:t>aftale</w:t>
      </w:r>
      <w:r w:rsidRPr="00FC100F">
        <w:rPr>
          <w:rFonts w:asciiTheme="minorHAnsi" w:hAnsiTheme="minorHAnsi" w:cstheme="minorHAnsi"/>
          <w:color w:val="auto"/>
          <w:sz w:val="22"/>
          <w:szCs w:val="22"/>
        </w:rPr>
        <w:t xml:space="preserve"> med dig</w:t>
      </w:r>
    </w:p>
    <w:p w14:paraId="76EA8640" w14:textId="77777777" w:rsidR="00E73FF2" w:rsidRPr="00FC100F" w:rsidRDefault="00E73FF2" w:rsidP="00E73FF2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At loven stiller krav om</w:t>
      </w:r>
      <w:r w:rsidR="00120454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at vi behandler dine oplysninger</w:t>
      </w:r>
    </w:p>
    <w:p w14:paraId="1E2D4382" w14:textId="77777777" w:rsidR="00E73FF2" w:rsidRPr="00FC100F" w:rsidRDefault="00E73FF2" w:rsidP="00E73FF2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At du har givet </w:t>
      </w:r>
      <w:r w:rsidRPr="00FC100F">
        <w:rPr>
          <w:rFonts w:asciiTheme="minorHAnsi" w:hAnsiTheme="minorHAnsi" w:cstheme="minorHAnsi"/>
          <w:color w:val="auto"/>
          <w:sz w:val="22"/>
          <w:szCs w:val="22"/>
        </w:rPr>
        <w:t>samtykke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til</w:t>
      </w:r>
      <w:r w:rsidR="00120454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at vi kan behandle dine oplysninger</w:t>
      </w:r>
    </w:p>
    <w:p w14:paraId="49838840" w14:textId="77777777" w:rsidR="00E73FF2" w:rsidRPr="00FC100F" w:rsidRDefault="00E73FF2" w:rsidP="00E73FF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60ED7AA" w14:textId="77777777" w:rsidR="00E73FF2" w:rsidRPr="00FC100F" w:rsidRDefault="00E73FF2" w:rsidP="00E73FF2">
      <w:r w:rsidRPr="00FC100F">
        <w:t>Formål</w:t>
      </w:r>
      <w:r>
        <w:t>ene</w:t>
      </w:r>
      <w:r w:rsidRPr="00FC100F">
        <w:t xml:space="preserve"> med </w:t>
      </w:r>
      <w:r w:rsidR="00E830B0">
        <w:t xml:space="preserve">at behandle oplysninger om foreningens medlemmer </w:t>
      </w:r>
      <w:r>
        <w:t>er</w:t>
      </w:r>
      <w:r w:rsidRPr="00FC100F">
        <w:t xml:space="preserve">: </w:t>
      </w:r>
    </w:p>
    <w:p w14:paraId="12747B7D" w14:textId="7962770C" w:rsidR="00E73FF2" w:rsidRPr="00E73FF2" w:rsidRDefault="00E73FF2" w:rsidP="00E73FF2">
      <w:pPr>
        <w:pStyle w:val="Listeafsnit"/>
        <w:numPr>
          <w:ilvl w:val="0"/>
          <w:numId w:val="14"/>
        </w:numPr>
      </w:pPr>
      <w:r>
        <w:t xml:space="preserve">At behandle medlemsoplysninger </w:t>
      </w:r>
      <w:r w:rsidR="00E830B0">
        <w:t>– herunder at opkræve</w:t>
      </w:r>
      <w:r>
        <w:t xml:space="preserve"> kontingent</w:t>
      </w:r>
      <w:r w:rsidR="003319DD">
        <w:t xml:space="preserve"> og sende nyhedsbrev</w:t>
      </w:r>
    </w:p>
    <w:p w14:paraId="19B21F03" w14:textId="77777777" w:rsidR="00E73FF2" w:rsidRPr="00E73FF2" w:rsidRDefault="00E73FF2" w:rsidP="00E73FF2">
      <w:pPr>
        <w:pStyle w:val="Listeafsnit"/>
        <w:numPr>
          <w:ilvl w:val="0"/>
          <w:numId w:val="14"/>
        </w:numPr>
      </w:pPr>
      <w:r>
        <w:t xml:space="preserve">At </w:t>
      </w:r>
      <w:r w:rsidR="00E830B0">
        <w:t xml:space="preserve">vi kan drive foreningens </w:t>
      </w:r>
      <w:r w:rsidRPr="00E73FF2">
        <w:t>aktiviteter, herunder planlæg</w:t>
      </w:r>
      <w:r w:rsidR="00E830B0">
        <w:t>ge, gennemføre og følge op på dem</w:t>
      </w:r>
      <w:r w:rsidRPr="00E73FF2">
        <w:t xml:space="preserve"> </w:t>
      </w:r>
    </w:p>
    <w:p w14:paraId="615C7D32" w14:textId="77777777" w:rsidR="00E73FF2" w:rsidRPr="00E73FF2" w:rsidRDefault="00E73FF2" w:rsidP="00E73FF2">
      <w:pPr>
        <w:pStyle w:val="Listeafsnit"/>
        <w:numPr>
          <w:ilvl w:val="0"/>
          <w:numId w:val="14"/>
        </w:numPr>
      </w:pPr>
      <w:r>
        <w:t xml:space="preserve">At opfylde </w:t>
      </w:r>
      <w:r w:rsidR="00E830B0">
        <w:t>lovgivning</w:t>
      </w:r>
      <w:r w:rsidRPr="00E73FF2">
        <w:t xml:space="preserve">, herunder </w:t>
      </w:r>
      <w:r>
        <w:t xml:space="preserve">krav i </w:t>
      </w:r>
      <w:r w:rsidRPr="00E73FF2">
        <w:t>serviceloven</w:t>
      </w:r>
    </w:p>
    <w:p w14:paraId="343BCF77" w14:textId="77777777" w:rsidR="00E73FF2" w:rsidRPr="00E73FF2" w:rsidRDefault="00E73FF2" w:rsidP="00E73FF2">
      <w:pPr>
        <w:pStyle w:val="Listeafsnit"/>
        <w:numPr>
          <w:ilvl w:val="0"/>
          <w:numId w:val="14"/>
        </w:numPr>
      </w:pPr>
      <w:r>
        <w:t xml:space="preserve">At kunne levere </w:t>
      </w:r>
      <w:r w:rsidRPr="00E73FF2">
        <w:t xml:space="preserve">varer og ydelser du har bestilt </w:t>
      </w:r>
    </w:p>
    <w:p w14:paraId="7592DC13" w14:textId="77777777" w:rsidR="00E73FF2" w:rsidRPr="00E73FF2" w:rsidRDefault="00E73FF2" w:rsidP="00E73FF2">
      <w:pPr>
        <w:pStyle w:val="Listeafsnit"/>
        <w:numPr>
          <w:ilvl w:val="0"/>
          <w:numId w:val="14"/>
        </w:numPr>
      </w:pPr>
      <w:r>
        <w:t xml:space="preserve">At administrere </w:t>
      </w:r>
      <w:r w:rsidRPr="00E73FF2">
        <w:t>din relation ti</w:t>
      </w:r>
      <w:r>
        <w:t>l foreningen</w:t>
      </w:r>
    </w:p>
    <w:p w14:paraId="1E11A88F" w14:textId="77777777" w:rsidR="00E73FF2" w:rsidRPr="00FC100F" w:rsidRDefault="00E73FF2" w:rsidP="00120454">
      <w:pPr>
        <w:pStyle w:val="Listeafsnit"/>
        <w:numPr>
          <w:ilvl w:val="0"/>
          <w:numId w:val="14"/>
        </w:numPr>
      </w:pPr>
      <w:r w:rsidRPr="00E73FF2">
        <w:rPr>
          <w:highlight w:val="yellow"/>
        </w:rPr>
        <w:t>[…]</w:t>
      </w:r>
    </w:p>
    <w:p w14:paraId="267C3FE8" w14:textId="77777777" w:rsidR="00E73FF2" w:rsidRPr="00FC100F" w:rsidRDefault="00E73FF2" w:rsidP="00E830B0">
      <w:r w:rsidRPr="00FC100F">
        <w:t>Formål</w:t>
      </w:r>
      <w:r w:rsidR="00E830B0">
        <w:t>ene</w:t>
      </w:r>
      <w:r w:rsidRPr="00FC100F">
        <w:t xml:space="preserve"> med </w:t>
      </w:r>
      <w:r w:rsidR="00E830B0">
        <w:t>at behandle o</w:t>
      </w:r>
      <w:r w:rsidRPr="00FC100F">
        <w:t xml:space="preserve">plysninger </w:t>
      </w:r>
      <w:r w:rsidR="00E830B0">
        <w:t xml:space="preserve">om foreningens </w:t>
      </w:r>
      <w:r w:rsidRPr="00FC100F">
        <w:t>frivillige</w:t>
      </w:r>
      <w:r w:rsidR="00E830B0">
        <w:t xml:space="preserve"> er</w:t>
      </w:r>
      <w:r w:rsidRPr="00FC100F">
        <w:t xml:space="preserve">: </w:t>
      </w:r>
    </w:p>
    <w:p w14:paraId="07AC657A" w14:textId="77777777" w:rsidR="00E73FF2" w:rsidRPr="00E830B0" w:rsidRDefault="00E830B0" w:rsidP="00E830B0">
      <w:pPr>
        <w:pStyle w:val="Listeafsnit"/>
        <w:numPr>
          <w:ilvl w:val="0"/>
          <w:numId w:val="15"/>
        </w:numPr>
      </w:pPr>
      <w:r>
        <w:t xml:space="preserve">At vi kan koordinere og håndtere </w:t>
      </w:r>
      <w:r w:rsidR="00E73FF2" w:rsidRPr="00E830B0">
        <w:t>frivilliges opgaver i foreningen</w:t>
      </w:r>
    </w:p>
    <w:p w14:paraId="7BBDA3A7" w14:textId="77777777" w:rsidR="00E73FF2" w:rsidRPr="00E830B0" w:rsidRDefault="00E830B0" w:rsidP="00E830B0">
      <w:pPr>
        <w:pStyle w:val="Listeafsnit"/>
        <w:numPr>
          <w:ilvl w:val="0"/>
          <w:numId w:val="15"/>
        </w:numPr>
      </w:pPr>
      <w:r>
        <w:t>At vi har o</w:t>
      </w:r>
      <w:r w:rsidR="00E73FF2" w:rsidRPr="00E830B0">
        <w:t xml:space="preserve">verblik over og </w:t>
      </w:r>
      <w:r>
        <w:t xml:space="preserve">kan udvikle frivilliges </w:t>
      </w:r>
      <w:r w:rsidR="00E73FF2" w:rsidRPr="00E830B0">
        <w:t xml:space="preserve">erfaringer og kompetencer, herunder </w:t>
      </w:r>
      <w:r>
        <w:t xml:space="preserve">give tilbud om fx </w:t>
      </w:r>
      <w:r w:rsidR="00E73FF2" w:rsidRPr="00E830B0">
        <w:t>kurser</w:t>
      </w:r>
      <w:r>
        <w:t xml:space="preserve"> og kompetenceudvikling</w:t>
      </w:r>
    </w:p>
    <w:p w14:paraId="353C2F8F" w14:textId="6A7EBA6C" w:rsidR="00E73FF2" w:rsidRPr="00E830B0" w:rsidRDefault="00E830B0" w:rsidP="00E830B0">
      <w:pPr>
        <w:pStyle w:val="Listeafsnit"/>
        <w:numPr>
          <w:ilvl w:val="0"/>
          <w:numId w:val="15"/>
        </w:numPr>
      </w:pPr>
      <w:r>
        <w:t>At o</w:t>
      </w:r>
      <w:r w:rsidR="00E73FF2" w:rsidRPr="00E830B0">
        <w:t>pfylde</w:t>
      </w:r>
      <w:r>
        <w:t xml:space="preserve"> lovgivning, herunder krav i serviceloven (fx kravet om at indhente børneattest på frivillige</w:t>
      </w:r>
      <w:r w:rsidR="003319DD">
        <w:t xml:space="preserve"> (og andre) </w:t>
      </w:r>
      <w:r>
        <w:t>som arbejder med børn under 15 år)</w:t>
      </w:r>
    </w:p>
    <w:p w14:paraId="60F95E62" w14:textId="77777777" w:rsidR="00E73FF2" w:rsidRPr="00E830B0" w:rsidRDefault="00E830B0" w:rsidP="00E830B0">
      <w:pPr>
        <w:pStyle w:val="Listeafsnit"/>
        <w:numPr>
          <w:ilvl w:val="0"/>
          <w:numId w:val="15"/>
        </w:numPr>
      </w:pPr>
      <w:r>
        <w:t>At kunne udbetale transport og rejse</w:t>
      </w:r>
      <w:r w:rsidR="00E73FF2" w:rsidRPr="00E830B0">
        <w:t>godtgørelser, refusion og lignende</w:t>
      </w:r>
    </w:p>
    <w:p w14:paraId="59A6C2D9" w14:textId="77777777" w:rsidR="00E73FF2" w:rsidRPr="00E830B0" w:rsidRDefault="00E830B0" w:rsidP="00E830B0">
      <w:pPr>
        <w:pStyle w:val="Listeafsnit"/>
        <w:numPr>
          <w:ilvl w:val="0"/>
          <w:numId w:val="15"/>
        </w:numPr>
      </w:pPr>
      <w:r>
        <w:t>At administrere din relation til foreningen</w:t>
      </w:r>
    </w:p>
    <w:p w14:paraId="6D8DD23A" w14:textId="77777777" w:rsidR="00E73FF2" w:rsidRPr="00E830B0" w:rsidRDefault="00E73FF2" w:rsidP="00E830B0">
      <w:pPr>
        <w:pStyle w:val="Listeafsnit"/>
        <w:numPr>
          <w:ilvl w:val="0"/>
          <w:numId w:val="15"/>
        </w:numPr>
      </w:pPr>
      <w:r w:rsidRPr="00E830B0">
        <w:rPr>
          <w:highlight w:val="yellow"/>
        </w:rPr>
        <w:t>[…]</w:t>
      </w:r>
    </w:p>
    <w:p w14:paraId="74C6DB46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Vi behandler kun personoplysninger ud fra legitime interesser</w:t>
      </w:r>
    </w:p>
    <w:p w14:paraId="0BD71554" w14:textId="77777777" w:rsidR="00E73FF2" w:rsidRPr="00FC100F" w:rsidRDefault="00E73FF2" w:rsidP="00E73FF2">
      <w:r w:rsidRPr="00FC100F">
        <w:t>I det omfang vi behandler dine medlemsoplysninger</w:t>
      </w:r>
      <w:r w:rsidR="00D95CDA">
        <w:t>,</w:t>
      </w:r>
      <w:r w:rsidRPr="00FC100F">
        <w:t xml:space="preserve"> </w:t>
      </w:r>
      <w:r w:rsidR="00E830B0">
        <w:t xml:space="preserve">sker det alene </w:t>
      </w:r>
      <w:r w:rsidRPr="00FC100F">
        <w:t xml:space="preserve">på baggrund af </w:t>
      </w:r>
      <w:r w:rsidR="00E830B0">
        <w:t xml:space="preserve">foreningens </w:t>
      </w:r>
      <w:r w:rsidRPr="00FC100F">
        <w:t xml:space="preserve">berettigede </w:t>
      </w:r>
      <w:r w:rsidR="00E830B0">
        <w:t xml:space="preserve">og legitime </w:t>
      </w:r>
      <w:r w:rsidRPr="00FC100F">
        <w:t>interesser som</w:t>
      </w:r>
      <w:r w:rsidR="00D95CDA">
        <w:t xml:space="preserve"> er</w:t>
      </w:r>
      <w:r w:rsidRPr="00FC100F">
        <w:t>:</w:t>
      </w:r>
      <w:r w:rsidRPr="00FC100F">
        <w:rPr>
          <w:rStyle w:val="Fodnotehenvisning"/>
        </w:rPr>
        <w:footnoteReference w:id="2"/>
      </w:r>
      <w:r w:rsidRPr="00FC100F">
        <w:t xml:space="preserve"> </w:t>
      </w:r>
    </w:p>
    <w:p w14:paraId="5559E598" w14:textId="77777777" w:rsidR="00E73FF2" w:rsidRPr="00FC100F" w:rsidRDefault="00D95CDA" w:rsidP="00E73FF2">
      <w:pPr>
        <w:pStyle w:val="Listeafsnit"/>
        <w:numPr>
          <w:ilvl w:val="0"/>
          <w:numId w:val="1"/>
        </w:numPr>
      </w:pPr>
      <w:r>
        <w:t xml:space="preserve">At håndtere </w:t>
      </w:r>
      <w:r w:rsidR="00E73FF2" w:rsidRPr="00FC100F">
        <w:t>dine medlemsrettigheder</w:t>
      </w:r>
      <w:r w:rsidR="00120454">
        <w:t xml:space="preserve"> (fx på generalforsamlingen)</w:t>
      </w:r>
      <w:r w:rsidR="00E73FF2" w:rsidRPr="00FC100F">
        <w:t xml:space="preserve"> i henhold til </w:t>
      </w:r>
      <w:r>
        <w:t>foreningens vedtægter</w:t>
      </w:r>
    </w:p>
    <w:p w14:paraId="74C9ED41" w14:textId="77777777" w:rsidR="00E73FF2" w:rsidRPr="00FC100F" w:rsidRDefault="00D95CDA" w:rsidP="00E73FF2">
      <w:pPr>
        <w:pStyle w:val="Listeafsnit"/>
        <w:numPr>
          <w:ilvl w:val="0"/>
          <w:numId w:val="1"/>
        </w:numPr>
      </w:pPr>
      <w:r>
        <w:lastRenderedPageBreak/>
        <w:t xml:space="preserve">At du kan opfylde dine </w:t>
      </w:r>
      <w:r w:rsidR="00120454">
        <w:t>forpligtelser som medlem af foreningen</w:t>
      </w:r>
      <w:r w:rsidR="00E73FF2" w:rsidRPr="00FC100F">
        <w:t xml:space="preserve">, herunder </w:t>
      </w:r>
      <w:r>
        <w:t xml:space="preserve">betale </w:t>
      </w:r>
      <w:r w:rsidR="00E73FF2" w:rsidRPr="00FC100F">
        <w:t xml:space="preserve">kontingent mv. </w:t>
      </w:r>
    </w:p>
    <w:p w14:paraId="019FCC2E" w14:textId="77777777" w:rsidR="00E73FF2" w:rsidRPr="00FC100F" w:rsidRDefault="00D95CDA" w:rsidP="00E73FF2">
      <w:pPr>
        <w:pStyle w:val="Listeafsnit"/>
        <w:numPr>
          <w:ilvl w:val="0"/>
          <w:numId w:val="1"/>
        </w:numPr>
      </w:pPr>
      <w:r>
        <w:t xml:space="preserve">At kunne </w:t>
      </w:r>
      <w:r w:rsidR="00120454">
        <w:t xml:space="preserve">planlægge og </w:t>
      </w:r>
      <w:r>
        <w:t>afholde s</w:t>
      </w:r>
      <w:r w:rsidR="00E73FF2" w:rsidRPr="00FC100F">
        <w:t>ociale arrangementer</w:t>
      </w:r>
      <w:r>
        <w:t xml:space="preserve"> </w:t>
      </w:r>
      <w:r w:rsidR="00120454">
        <w:t xml:space="preserve">og </w:t>
      </w:r>
      <w:r w:rsidR="00E73FF2" w:rsidRPr="00FC100F">
        <w:t>aktiviteter</w:t>
      </w:r>
    </w:p>
    <w:p w14:paraId="6A68B409" w14:textId="77777777" w:rsidR="00E73FF2" w:rsidRPr="00FC100F" w:rsidRDefault="00D95CDA" w:rsidP="00E73FF2">
      <w:pPr>
        <w:pStyle w:val="Listeafsnit"/>
        <w:numPr>
          <w:ilvl w:val="0"/>
          <w:numId w:val="1"/>
        </w:numPr>
      </w:pPr>
      <w:r>
        <w:t xml:space="preserve">At kunne vise </w:t>
      </w:r>
      <w:r w:rsidR="00E73FF2" w:rsidRPr="00FC100F">
        <w:t xml:space="preserve">situationsbilleder </w:t>
      </w:r>
      <w:r>
        <w:t>fra konkret aktivitet</w:t>
      </w:r>
      <w:r w:rsidR="00120454">
        <w:t xml:space="preserve"> eller arrangement</w:t>
      </w:r>
      <w:r>
        <w:t xml:space="preserve"> i</w:t>
      </w:r>
      <w:r w:rsidR="00E73FF2" w:rsidRPr="00FC100F">
        <w:t xml:space="preserve"> foreningen</w:t>
      </w:r>
      <w:r>
        <w:t xml:space="preserve"> </w:t>
      </w:r>
      <w:r w:rsidR="00E73FF2" w:rsidRPr="00FC100F">
        <w:t xml:space="preserve"> </w:t>
      </w:r>
    </w:p>
    <w:p w14:paraId="4DCFA75E" w14:textId="77777777" w:rsidR="00E73FF2" w:rsidRPr="00FC100F" w:rsidRDefault="00D95CDA" w:rsidP="00E73FF2">
      <w:pPr>
        <w:pStyle w:val="Listeafsnit"/>
        <w:numPr>
          <w:ilvl w:val="0"/>
          <w:numId w:val="1"/>
        </w:numPr>
      </w:pPr>
      <w:r>
        <w:t xml:space="preserve">At bevare </w:t>
      </w:r>
      <w:r w:rsidR="00E73FF2" w:rsidRPr="00FC100F">
        <w:t>oplysninger med historisk værdi til statistik og lignende</w:t>
      </w:r>
    </w:p>
    <w:p w14:paraId="3254AE3F" w14:textId="77777777" w:rsidR="00E73FF2" w:rsidRPr="00FC100F" w:rsidRDefault="00E73FF2" w:rsidP="00E73FF2">
      <w:pPr>
        <w:pStyle w:val="Listeafsnit"/>
        <w:numPr>
          <w:ilvl w:val="0"/>
          <w:numId w:val="1"/>
        </w:numPr>
      </w:pPr>
      <w:r w:rsidRPr="00FC100F">
        <w:rPr>
          <w:highlight w:val="yellow"/>
        </w:rPr>
        <w:t>[…]</w:t>
      </w:r>
    </w:p>
    <w:p w14:paraId="75AD6C58" w14:textId="77777777" w:rsidR="00E73FF2" w:rsidRPr="00FC100F" w:rsidRDefault="00E73FF2" w:rsidP="00E73FF2">
      <w:pPr>
        <w:ind w:left="360"/>
      </w:pPr>
    </w:p>
    <w:p w14:paraId="1922546C" w14:textId="77777777" w:rsidR="00E73FF2" w:rsidRPr="00FC100F" w:rsidRDefault="00E73FF2" w:rsidP="00E73FF2">
      <w:r w:rsidRPr="00FC100F">
        <w:rPr>
          <w:b/>
        </w:rPr>
        <w:t>Samtykke</w:t>
      </w:r>
    </w:p>
    <w:p w14:paraId="550D6ECD" w14:textId="77777777" w:rsidR="00E73FF2" w:rsidRPr="00FC100F" w:rsidRDefault="00120454" w:rsidP="00E73FF2">
      <w:r>
        <w:t xml:space="preserve">Når vi behandler oplysninger om dig, sker det ofte </w:t>
      </w:r>
      <w:r w:rsidR="00E73FF2" w:rsidRPr="00FC100F">
        <w:t xml:space="preserve">på et andet lovligt grundlag end </w:t>
      </w:r>
      <w:r>
        <w:t xml:space="preserve">dit </w:t>
      </w:r>
      <w:r w:rsidR="00E73FF2" w:rsidRPr="00FC100F">
        <w:t xml:space="preserve">samtykke. Vi indhenter derfor kun dit samtykke, når det i sjældne tilfælde er nødvendigt for at behandle dine personoplysninger til de formål, der er beskrevet ovenfor. </w:t>
      </w:r>
    </w:p>
    <w:p w14:paraId="7F6097D1" w14:textId="77777777" w:rsidR="00E73FF2" w:rsidRPr="00FC100F" w:rsidRDefault="00E73FF2" w:rsidP="00E73FF2">
      <w:r w:rsidRPr="00FC100F">
        <w:t xml:space="preserve">Hvis vi indhenter dit samtykke, er det frivilligt, om du vil give samtykke, og du kan til enhver tid trække det tilbage ved at give os besked om det. </w:t>
      </w:r>
    </w:p>
    <w:p w14:paraId="37AD3BF7" w14:textId="77777777" w:rsidR="00D95CDA" w:rsidRDefault="00E73FF2" w:rsidP="00E73FF2">
      <w:r w:rsidRPr="00FC100F">
        <w:t>Når vi indhenter personoplysninger om børn og unge</w:t>
      </w:r>
      <w:r w:rsidR="00D95CDA">
        <w:t xml:space="preserve"> under 15 år</w:t>
      </w:r>
      <w:r w:rsidRPr="00FC100F">
        <w:t>, foretager vi en</w:t>
      </w:r>
      <w:r w:rsidRPr="00FC100F">
        <w:rPr>
          <w:color w:val="0070C0"/>
        </w:rPr>
        <w:t xml:space="preserve"> </w:t>
      </w:r>
      <w:r w:rsidRPr="00FC100F">
        <w:t xml:space="preserve">vurdering af, om barnet selv er i stand til at afgive de pågældende personoplysninger. Hvis ikke, indhenter vi samtykke fra en forælder. </w:t>
      </w:r>
    </w:p>
    <w:p w14:paraId="0BE24322" w14:textId="77777777" w:rsidR="00E73FF2" w:rsidRPr="00FC100F" w:rsidRDefault="00E73FF2" w:rsidP="00E73FF2">
      <w:r w:rsidRPr="00FC100F">
        <w:t>Indsamler vi personoplysninger på børn via informationstjenester (apps og sociale medier), kan børn fra og med de er fyldt 13 år selv afgive samtykke.</w:t>
      </w:r>
    </w:p>
    <w:p w14:paraId="02361F03" w14:textId="77777777" w:rsidR="00E73FF2" w:rsidRPr="00FC100F" w:rsidRDefault="00E73FF2" w:rsidP="00E73FF2"/>
    <w:p w14:paraId="71505748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Videregivelse af dine personoplysninger</w:t>
      </w:r>
    </w:p>
    <w:p w14:paraId="323150E8" w14:textId="77777777" w:rsidR="00E73FF2" w:rsidRPr="00FC100F" w:rsidRDefault="00E73FF2" w:rsidP="00E73FF2">
      <w:r w:rsidRPr="00FC100F">
        <w:t xml:space="preserve">Vi videregiver ikke </w:t>
      </w:r>
      <w:r w:rsidR="00D95CDA">
        <w:t xml:space="preserve">oplysninger om dig </w:t>
      </w:r>
      <w:r w:rsidRPr="00FC100F">
        <w:t xml:space="preserve">til </w:t>
      </w:r>
      <w:r w:rsidR="00D95CDA">
        <w:t xml:space="preserve">andre uden for foreningen – fx til brug for </w:t>
      </w:r>
      <w:r w:rsidRPr="00FC100F">
        <w:t xml:space="preserve">markedsføring </w:t>
      </w:r>
      <w:r w:rsidR="00D95CDA">
        <w:t xml:space="preserve">- </w:t>
      </w:r>
      <w:r w:rsidRPr="00FC100F">
        <w:t xml:space="preserve">uden dit samtykke.  </w:t>
      </w:r>
    </w:p>
    <w:p w14:paraId="28F9A67B" w14:textId="77777777" w:rsidR="00E73FF2" w:rsidRPr="00FC100F" w:rsidRDefault="00E73FF2" w:rsidP="00E73FF2">
      <w:pPr>
        <w:rPr>
          <w:b/>
        </w:rPr>
      </w:pPr>
    </w:p>
    <w:p w14:paraId="0C747A21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Opbevaring og sletning af dine personoplysninger</w:t>
      </w:r>
    </w:p>
    <w:p w14:paraId="6B7DF55D" w14:textId="77777777" w:rsidR="00E73FF2" w:rsidRPr="00FC100F" w:rsidRDefault="00E73FF2" w:rsidP="00E73FF2">
      <w:r w:rsidRPr="00FC100F">
        <w:t>Vi har forskellige behandlingsformål og opbevaringsperioder alt efter, om vi behandler dine personoplysninger som medlem af foreningen, som frivillig eller som bruger:</w:t>
      </w:r>
    </w:p>
    <w:p w14:paraId="5A3AE586" w14:textId="4D3B7741" w:rsidR="00E73FF2" w:rsidRPr="00FC100F" w:rsidRDefault="00E73FF2" w:rsidP="00E73FF2">
      <w:pPr>
        <w:pStyle w:val="Afsnitsnummerering2"/>
        <w:numPr>
          <w:ilvl w:val="0"/>
          <w:numId w:val="0"/>
        </w:numPr>
        <w:jc w:val="left"/>
        <w:rPr>
          <w:rFonts w:asciiTheme="minorHAnsi" w:hAnsiTheme="minorHAnsi"/>
          <w:sz w:val="22"/>
          <w:szCs w:val="22"/>
        </w:rPr>
      </w:pPr>
      <w:r w:rsidRPr="00272FBC">
        <w:rPr>
          <w:rFonts w:asciiTheme="minorHAnsi" w:hAnsiTheme="minorHAnsi"/>
          <w:b/>
          <w:sz w:val="22"/>
          <w:szCs w:val="22"/>
        </w:rPr>
        <w:t>Medlemmer</w:t>
      </w:r>
      <w:r w:rsidRPr="00D95CDA">
        <w:rPr>
          <w:rFonts w:asciiTheme="minorHAnsi" w:hAnsiTheme="minorHAnsi"/>
          <w:sz w:val="22"/>
          <w:szCs w:val="22"/>
        </w:rPr>
        <w:t>:</w:t>
      </w:r>
      <w:r w:rsidR="00D95CDA">
        <w:rPr>
          <w:rFonts w:asciiTheme="minorHAnsi" w:hAnsiTheme="minorHAnsi"/>
          <w:sz w:val="22"/>
          <w:szCs w:val="22"/>
        </w:rPr>
        <w:t xml:space="preserve"> </w:t>
      </w:r>
      <w:r w:rsidRPr="00FC100F">
        <w:rPr>
          <w:rFonts w:asciiTheme="minorHAnsi" w:hAnsiTheme="minorHAnsi"/>
          <w:sz w:val="22"/>
          <w:szCs w:val="22"/>
        </w:rPr>
        <w:t>Vi slette</w:t>
      </w:r>
      <w:r w:rsidR="00D95CDA">
        <w:rPr>
          <w:rFonts w:asciiTheme="minorHAnsi" w:hAnsiTheme="minorHAnsi"/>
          <w:sz w:val="22"/>
          <w:szCs w:val="22"/>
        </w:rPr>
        <w:t>r</w:t>
      </w:r>
      <w:r w:rsidRPr="00FC100F">
        <w:rPr>
          <w:rFonts w:asciiTheme="minorHAnsi" w:hAnsiTheme="minorHAnsi"/>
          <w:sz w:val="22"/>
          <w:szCs w:val="22"/>
        </w:rPr>
        <w:t xml:space="preserve"> </w:t>
      </w:r>
      <w:r w:rsidR="00CB3C08">
        <w:rPr>
          <w:rFonts w:asciiTheme="minorHAnsi" w:hAnsiTheme="minorHAnsi"/>
          <w:sz w:val="22"/>
          <w:szCs w:val="22"/>
        </w:rPr>
        <w:t xml:space="preserve">oplysninger om dig et halvt år efter at dit </w:t>
      </w:r>
      <w:r w:rsidRPr="00FC100F">
        <w:rPr>
          <w:rFonts w:asciiTheme="minorHAnsi" w:hAnsiTheme="minorHAnsi"/>
          <w:sz w:val="22"/>
          <w:szCs w:val="22"/>
        </w:rPr>
        <w:t>medlemskab</w:t>
      </w:r>
      <w:r w:rsidR="00CB3C08">
        <w:rPr>
          <w:rFonts w:asciiTheme="minorHAnsi" w:hAnsiTheme="minorHAnsi"/>
          <w:sz w:val="22"/>
          <w:szCs w:val="22"/>
        </w:rPr>
        <w:t>,</w:t>
      </w:r>
      <w:r w:rsidRPr="00FC100F">
        <w:rPr>
          <w:rFonts w:asciiTheme="minorHAnsi" w:hAnsiTheme="minorHAnsi"/>
          <w:sz w:val="22"/>
          <w:szCs w:val="22"/>
        </w:rPr>
        <w:t xml:space="preserve"> </w:t>
      </w:r>
      <w:r w:rsidR="00CB3C08">
        <w:rPr>
          <w:rFonts w:asciiTheme="minorHAnsi" w:hAnsiTheme="minorHAnsi"/>
          <w:sz w:val="22"/>
          <w:szCs w:val="22"/>
        </w:rPr>
        <w:t>er ophørt.</w:t>
      </w:r>
    </w:p>
    <w:p w14:paraId="20841F85" w14:textId="660BAD8F" w:rsidR="00E73FF2" w:rsidRPr="00FC100F" w:rsidRDefault="00E73FF2" w:rsidP="00D95CDA">
      <w:r w:rsidRPr="00272FBC">
        <w:rPr>
          <w:b/>
        </w:rPr>
        <w:t>Frivillige</w:t>
      </w:r>
      <w:r w:rsidRPr="00D95CDA">
        <w:t xml:space="preserve">: </w:t>
      </w:r>
      <w:r w:rsidRPr="00FC100F">
        <w:t xml:space="preserve">Vi </w:t>
      </w:r>
      <w:r w:rsidR="00D95CDA">
        <w:t>sletter oplysninger om dig</w:t>
      </w:r>
      <w:r w:rsidRPr="00FC100F">
        <w:t xml:space="preserve">, </w:t>
      </w:r>
      <w:r w:rsidR="00CB3C08">
        <w:t xml:space="preserve">et halvt år efter at dit </w:t>
      </w:r>
      <w:r w:rsidRPr="00FC100F">
        <w:t>frivillige arbejde ophøre.</w:t>
      </w:r>
    </w:p>
    <w:p w14:paraId="06117D4E" w14:textId="370B62CD" w:rsidR="00E73FF2" w:rsidRPr="00CB3C08" w:rsidRDefault="00E73FF2" w:rsidP="00E73FF2">
      <w:r w:rsidRPr="00FC100F">
        <w:t>Vi opbevarer oplysninger</w:t>
      </w:r>
      <w:r w:rsidR="00CB3C08">
        <w:t xml:space="preserve"> </w:t>
      </w:r>
      <w:r w:rsidR="003319DD">
        <w:t>(i anonymiseret form)</w:t>
      </w:r>
      <w:r w:rsidRPr="00FC100F">
        <w:t xml:space="preserve"> på såvel medlemmer, frivillige og brugere til statistik og lignende, så længe de har historisk værdi.</w:t>
      </w:r>
    </w:p>
    <w:p w14:paraId="6800C132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Dine rettigheder</w:t>
      </w:r>
    </w:p>
    <w:p w14:paraId="00008D49" w14:textId="77777777" w:rsidR="00E73FF2" w:rsidRPr="00FC100F" w:rsidRDefault="004874CC" w:rsidP="00E73FF2">
      <w:r>
        <w:t xml:space="preserve">Når vi behandler dine oplysninger, har du iflg. persondataforordningen en række </w:t>
      </w:r>
      <w:r w:rsidR="00E73FF2" w:rsidRPr="00FC100F">
        <w:t>rettigheder:</w:t>
      </w:r>
    </w:p>
    <w:p w14:paraId="3038CF23" w14:textId="77777777" w:rsidR="00E73FF2" w:rsidRPr="004874CC" w:rsidRDefault="004874CC" w:rsidP="004874CC">
      <w:pPr>
        <w:pStyle w:val="Listeafsnit"/>
        <w:numPr>
          <w:ilvl w:val="0"/>
          <w:numId w:val="18"/>
        </w:numPr>
      </w:pPr>
      <w:r w:rsidRPr="004874CC">
        <w:t>Du har ret til at blive oplyst om</w:t>
      </w:r>
      <w:r w:rsidR="00272FBC">
        <w:t>,</w:t>
      </w:r>
      <w:r w:rsidRPr="004874CC">
        <w:t xml:space="preserve"> at vi behandler oplysninger om dig – det er det vi oplyser dig om i denne privatlivspolitik</w:t>
      </w:r>
      <w:r w:rsidR="00272FBC">
        <w:t xml:space="preserve"> (som forening har vi oplysningspligt)</w:t>
      </w:r>
    </w:p>
    <w:p w14:paraId="0E6F2C3D" w14:textId="77777777" w:rsidR="00E73FF2" w:rsidRPr="004874CC" w:rsidRDefault="004874CC" w:rsidP="004874CC">
      <w:pPr>
        <w:pStyle w:val="Listeafsnit"/>
        <w:numPr>
          <w:ilvl w:val="0"/>
          <w:numId w:val="18"/>
        </w:numPr>
      </w:pPr>
      <w:r w:rsidRPr="004874CC">
        <w:t>Du har ret til at få indsigt i de oplysninger vi behandler om dig</w:t>
      </w:r>
      <w:r w:rsidR="00272FBC">
        <w:t xml:space="preserve"> (i</w:t>
      </w:r>
      <w:r w:rsidRPr="004874CC">
        <w:t>ndsigtsret)</w:t>
      </w:r>
    </w:p>
    <w:p w14:paraId="5A00DC1A" w14:textId="77777777" w:rsidR="00E73FF2" w:rsidRPr="004874CC" w:rsidRDefault="004874CC" w:rsidP="004874CC">
      <w:pPr>
        <w:pStyle w:val="Listeafsnit"/>
        <w:numPr>
          <w:ilvl w:val="0"/>
          <w:numId w:val="18"/>
        </w:numPr>
      </w:pPr>
      <w:r w:rsidRPr="004874CC">
        <w:lastRenderedPageBreak/>
        <w:t>Du har ret til at få urigtige oplysninger om dig berigtiget (</w:t>
      </w:r>
      <w:r w:rsidR="00272FBC">
        <w:t>r</w:t>
      </w:r>
      <w:r w:rsidR="00E73FF2" w:rsidRPr="004874CC">
        <w:t>etten til berigtigelse</w:t>
      </w:r>
      <w:r w:rsidRPr="004874CC">
        <w:t>)</w:t>
      </w:r>
      <w:r w:rsidR="00E73FF2" w:rsidRPr="004874CC">
        <w:t xml:space="preserve"> </w:t>
      </w:r>
    </w:p>
    <w:p w14:paraId="6E08B745" w14:textId="77777777" w:rsidR="00E73FF2" w:rsidRPr="004874CC" w:rsidRDefault="004874CC" w:rsidP="004874CC">
      <w:pPr>
        <w:pStyle w:val="Listeafsnit"/>
        <w:numPr>
          <w:ilvl w:val="0"/>
          <w:numId w:val="18"/>
        </w:numPr>
      </w:pPr>
      <w:r w:rsidRPr="004874CC">
        <w:t xml:space="preserve">Du har ret til at få oplysninger om dig slettet (retten til at blive glemt) </w:t>
      </w:r>
    </w:p>
    <w:p w14:paraId="5F6BCC7F" w14:textId="38EA908F" w:rsidR="004874CC" w:rsidRPr="004874CC" w:rsidRDefault="004874CC" w:rsidP="004874CC">
      <w:pPr>
        <w:pStyle w:val="Listeafsnit"/>
        <w:numPr>
          <w:ilvl w:val="0"/>
          <w:numId w:val="18"/>
        </w:numPr>
      </w:pPr>
      <w:r w:rsidRPr="004874CC">
        <w:t xml:space="preserve">Du har ret til at gøre indsigelse mod, at dine oplysninger anvendes til markedsføring </w:t>
      </w:r>
    </w:p>
    <w:p w14:paraId="6B0C7C35" w14:textId="77777777" w:rsidR="004874CC" w:rsidRPr="00FC100F" w:rsidRDefault="004874CC" w:rsidP="004874CC">
      <w:pPr>
        <w:pStyle w:val="Listeafsnit"/>
        <w:numPr>
          <w:ilvl w:val="0"/>
          <w:numId w:val="18"/>
        </w:numPr>
      </w:pPr>
      <w:r w:rsidRPr="004874CC">
        <w:t>Du har ret til at flytte dine oplysninger – dvs. at vi skal udlevere de oplysninger vi har om dig i et almindeligt anvendt format (</w:t>
      </w:r>
      <w:r w:rsidR="00272FBC">
        <w:t>r</w:t>
      </w:r>
      <w:r w:rsidR="00E73FF2" w:rsidRPr="004874CC">
        <w:t>etten til dataportabilitet</w:t>
      </w:r>
      <w:r w:rsidRPr="004874CC">
        <w:t>)</w:t>
      </w:r>
    </w:p>
    <w:p w14:paraId="5905F31D" w14:textId="77777777" w:rsidR="00E73FF2" w:rsidRPr="00FC100F" w:rsidRDefault="00E73FF2" w:rsidP="00E73FF2">
      <w:r w:rsidRPr="00FC100F">
        <w:t xml:space="preserve">Du kan gøre brug af dine rettigheder, herunder gøre indsigelse mod vores behandling, ved at henvende dig til os. </w:t>
      </w:r>
      <w:r w:rsidR="007D45FD">
        <w:t xml:space="preserve">Du finder </w:t>
      </w:r>
      <w:r w:rsidRPr="00FC100F">
        <w:t xml:space="preserve">kontaktoplysninger </w:t>
      </w:r>
      <w:r w:rsidR="007D45FD">
        <w:t>øverst her i privatlivspolitikken</w:t>
      </w:r>
      <w:r w:rsidRPr="00FC100F">
        <w:t>. </w:t>
      </w:r>
    </w:p>
    <w:p w14:paraId="544C9519" w14:textId="77777777" w:rsidR="00E73FF2" w:rsidRPr="00FC100F" w:rsidRDefault="00272FBC" w:rsidP="00E73FF2">
      <w:r>
        <w:t>H</w:t>
      </w:r>
      <w:r w:rsidR="00E73FF2" w:rsidRPr="00FC100F">
        <w:t xml:space="preserve">envender </w:t>
      </w:r>
      <w:r>
        <w:t xml:space="preserve">du </w:t>
      </w:r>
      <w:r w:rsidR="00E73FF2" w:rsidRPr="00FC100F">
        <w:t>dig med en anmodning om at få rettet eller slettet dine personoplysninger, undersøger vi, om betingelserne er opfyldt, og gennemfører i så fald ændringer eller sletning så hurtigt som muligt.</w:t>
      </w:r>
    </w:p>
    <w:p w14:paraId="1900B9B3" w14:textId="6B7E687D" w:rsidR="00E73FF2" w:rsidRPr="00FC100F" w:rsidRDefault="00E73FF2" w:rsidP="00E73FF2">
      <w:r w:rsidRPr="00FC100F">
        <w:t xml:space="preserve">Du kan </w:t>
      </w:r>
      <w:r w:rsidR="00272FBC">
        <w:t xml:space="preserve">indgive </w:t>
      </w:r>
      <w:r w:rsidRPr="00FC100F">
        <w:t xml:space="preserve">klage </w:t>
      </w:r>
      <w:r w:rsidR="00272FBC">
        <w:t xml:space="preserve">til tilsynsmyndighederne - </w:t>
      </w:r>
      <w:hyperlink r:id="rId10" w:history="1">
        <w:r w:rsidR="00272FBC" w:rsidRPr="00653AF2">
          <w:rPr>
            <w:rStyle w:val="Hyperlink"/>
          </w:rPr>
          <w:t>Datatilsynet</w:t>
        </w:r>
      </w:hyperlink>
      <w:r w:rsidR="00272FBC">
        <w:t xml:space="preserve"> - </w:t>
      </w:r>
      <w:r w:rsidR="007D45FD">
        <w:t>over behandling af dine personoplysninger</w:t>
      </w:r>
      <w:r w:rsidRPr="00FC100F">
        <w:t>.</w:t>
      </w:r>
    </w:p>
    <w:p w14:paraId="4BE0C4CB" w14:textId="77777777" w:rsidR="00E73FF2" w:rsidRPr="00FC100F" w:rsidRDefault="00E73FF2" w:rsidP="00E73FF2">
      <w:pPr>
        <w:rPr>
          <w:b/>
          <w:u w:val="single"/>
        </w:rPr>
      </w:pPr>
    </w:p>
    <w:p w14:paraId="08EA8581" w14:textId="77777777" w:rsidR="00E73FF2" w:rsidRPr="00FC100F" w:rsidRDefault="00E73FF2" w:rsidP="00E73FF2">
      <w:pPr>
        <w:rPr>
          <w:b/>
        </w:rPr>
      </w:pPr>
      <w:r w:rsidRPr="00FC100F">
        <w:rPr>
          <w:b/>
        </w:rPr>
        <w:t>Revi</w:t>
      </w:r>
      <w:r w:rsidR="007D45FD">
        <w:rPr>
          <w:b/>
        </w:rPr>
        <w:t>sion</w:t>
      </w:r>
      <w:r w:rsidRPr="00FC100F">
        <w:rPr>
          <w:b/>
        </w:rPr>
        <w:t xml:space="preserve"> af privatlivspolitikken </w:t>
      </w:r>
    </w:p>
    <w:p w14:paraId="28104C9A" w14:textId="77777777" w:rsidR="007D45FD" w:rsidRDefault="00E73FF2" w:rsidP="007D45FD">
      <w:r w:rsidRPr="00FC100F">
        <w:t xml:space="preserve">Vi forbeholder os ret til at </w:t>
      </w:r>
      <w:r w:rsidR="007D45FD">
        <w:t>ændre foreningens</w:t>
      </w:r>
      <w:r w:rsidRPr="00FC100F">
        <w:t xml:space="preserve"> privatlivspolitik. </w:t>
      </w:r>
      <w:r w:rsidR="007D45FD">
        <w:t xml:space="preserve">Når vi ændre privatlivspolitikken ændrer vi også </w:t>
      </w:r>
      <w:r w:rsidRPr="00FC100F">
        <w:t xml:space="preserve">datoen øverst i </w:t>
      </w:r>
      <w:r w:rsidR="007D45FD">
        <w:t>dette dokument</w:t>
      </w:r>
      <w:r w:rsidRPr="00FC100F">
        <w:t xml:space="preserve">. </w:t>
      </w:r>
      <w:r w:rsidR="007D45FD" w:rsidRPr="00FC100F">
        <w:t>Ved væsentlige ændringer vi</w:t>
      </w:r>
      <w:r w:rsidR="007D45FD">
        <w:t xml:space="preserve">l du modtage meddelelse herom. </w:t>
      </w:r>
    </w:p>
    <w:p w14:paraId="14578644" w14:textId="77777777" w:rsidR="00E73FF2" w:rsidRPr="007D45FD" w:rsidRDefault="00E73FF2" w:rsidP="007D45FD">
      <w:r w:rsidRPr="00FC100F">
        <w:t xml:space="preserve">Den til enhver tid gældende privatlivspolitik </w:t>
      </w:r>
      <w:r w:rsidR="007D45FD">
        <w:t xml:space="preserve">er </w:t>
      </w:r>
      <w:r w:rsidRPr="00FC100F">
        <w:t xml:space="preserve">tilgængelig på vores </w:t>
      </w:r>
      <w:r w:rsidR="007D45FD">
        <w:t>hjemmeside</w:t>
      </w:r>
      <w:r w:rsidRPr="00FC100F">
        <w:t xml:space="preserve">. </w:t>
      </w:r>
    </w:p>
    <w:p w14:paraId="7CC69BC4" w14:textId="77777777" w:rsidR="00E55B1D" w:rsidRDefault="00E55B1D"/>
    <w:sectPr w:rsidR="00E55B1D">
      <w:headerReference w:type="default" r:id="rId11"/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8C246" w14:textId="77777777" w:rsidR="00CB3C08" w:rsidRDefault="00CB3C08" w:rsidP="00E73FF2">
      <w:pPr>
        <w:spacing w:after="0" w:line="240" w:lineRule="auto"/>
      </w:pPr>
      <w:r>
        <w:separator/>
      </w:r>
    </w:p>
  </w:endnote>
  <w:endnote w:type="continuationSeparator" w:id="0">
    <w:p w14:paraId="0628A4BE" w14:textId="77777777" w:rsidR="00CB3C08" w:rsidRDefault="00CB3C08" w:rsidP="00E7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YEETW+Gill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7653731"/>
      <w:docPartObj>
        <w:docPartGallery w:val="Page Numbers (Bottom of Page)"/>
        <w:docPartUnique/>
      </w:docPartObj>
    </w:sdtPr>
    <w:sdtEndPr/>
    <w:sdtContent>
      <w:p w14:paraId="7C3FF894" w14:textId="1C10FC8D" w:rsidR="00CB3C08" w:rsidRDefault="00CB3C08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AF2">
          <w:rPr>
            <w:noProof/>
          </w:rPr>
          <w:t>1</w:t>
        </w:r>
        <w:r>
          <w:fldChar w:fldCharType="end"/>
        </w:r>
        <w:r>
          <w:t xml:space="preserve"> af 5</w:t>
        </w:r>
      </w:p>
    </w:sdtContent>
  </w:sdt>
  <w:p w14:paraId="3D302E24" w14:textId="77777777" w:rsidR="00CB3C08" w:rsidRDefault="00CB3C0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79494" w14:textId="77777777" w:rsidR="00CB3C08" w:rsidRDefault="00CB3C08" w:rsidP="00E73FF2">
      <w:pPr>
        <w:spacing w:after="0" w:line="240" w:lineRule="auto"/>
      </w:pPr>
      <w:r>
        <w:separator/>
      </w:r>
    </w:p>
  </w:footnote>
  <w:footnote w:type="continuationSeparator" w:id="0">
    <w:p w14:paraId="1D4DD23A" w14:textId="77777777" w:rsidR="00CB3C08" w:rsidRDefault="00CB3C08" w:rsidP="00E73FF2">
      <w:pPr>
        <w:spacing w:after="0" w:line="240" w:lineRule="auto"/>
      </w:pPr>
      <w:r>
        <w:continuationSeparator/>
      </w:r>
    </w:p>
  </w:footnote>
  <w:footnote w:id="1">
    <w:p w14:paraId="149896B9" w14:textId="77777777" w:rsidR="00CB3C08" w:rsidRDefault="00CB3C08" w:rsidP="00E73FF2">
      <w:pPr>
        <w:pStyle w:val="Fodnotetekst"/>
      </w:pPr>
      <w:r w:rsidRPr="00FF614F">
        <w:rPr>
          <w:rStyle w:val="Fodnotehenvisning"/>
          <w:sz w:val="20"/>
          <w:szCs w:val="20"/>
        </w:rPr>
        <w:footnoteRef/>
      </w:r>
      <w:r w:rsidRPr="00FF614F">
        <w:rPr>
          <w:sz w:val="20"/>
          <w:szCs w:val="20"/>
        </w:rPr>
        <w:t xml:space="preserve"> </w:t>
      </w:r>
      <w:r>
        <w:rPr>
          <w:sz w:val="20"/>
          <w:szCs w:val="20"/>
        </w:rPr>
        <w:t>Her skal I skrive de forskellige typer af medlemsoplysninger, som I behandler i foreningen. Dernæst skal I lave en tilsvarende liste for frivillige, brugere og evt. ansatte.</w:t>
      </w:r>
    </w:p>
  </w:footnote>
  <w:footnote w:id="2">
    <w:p w14:paraId="3CDAEF41" w14:textId="77777777" w:rsidR="00CB3C08" w:rsidRDefault="00CB3C08" w:rsidP="00E73FF2">
      <w:pPr>
        <w:pStyle w:val="Fodnotetekst"/>
      </w:pPr>
      <w:r w:rsidRPr="0025396F">
        <w:rPr>
          <w:rStyle w:val="Fodnotehenvisning"/>
          <w:sz w:val="20"/>
        </w:rPr>
        <w:footnoteRef/>
      </w:r>
      <w:r w:rsidRPr="0025396F">
        <w:rPr>
          <w:sz w:val="20"/>
        </w:rPr>
        <w:t xml:space="preserve"> De oplistede </w:t>
      </w:r>
      <w:r>
        <w:rPr>
          <w:sz w:val="20"/>
        </w:rPr>
        <w:t>interesser</w:t>
      </w:r>
      <w:r w:rsidRPr="0025396F">
        <w:rPr>
          <w:sz w:val="20"/>
        </w:rPr>
        <w:t xml:space="preserve"> er alene til inspiration og ska</w:t>
      </w:r>
      <w:r>
        <w:rPr>
          <w:sz w:val="20"/>
        </w:rPr>
        <w:t>l tilpasses til jeres forening</w:t>
      </w:r>
      <w:r w:rsidRPr="0025396F">
        <w:rPr>
          <w:sz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4A22B" w14:textId="77777777" w:rsidR="00CB3C08" w:rsidRDefault="00CB3C08" w:rsidP="00E55B1D">
    <w:pPr>
      <w:pStyle w:val="Sidehoved"/>
    </w:pPr>
    <w:r>
      <w:rPr>
        <w:noProof/>
        <w:lang w:eastAsia="da-DK"/>
      </w:rPr>
      <w:drawing>
        <wp:inline distT="0" distB="0" distL="0" distR="0" wp14:anchorId="5FAB22DA" wp14:editId="4364FF07">
          <wp:extent cx="1284004" cy="453358"/>
          <wp:effectExtent l="0" t="0" r="0" b="444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sa-logo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651" cy="461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D3E2802" w14:textId="77777777" w:rsidR="00CB3C08" w:rsidRDefault="00CB3C08" w:rsidP="00E55B1D">
    <w:pPr>
      <w:pStyle w:val="Sidehoved"/>
      <w:rPr>
        <w:i/>
        <w:sz w:val="16"/>
        <w:szCs w:val="16"/>
      </w:rPr>
    </w:pPr>
  </w:p>
  <w:p w14:paraId="1491AD25" w14:textId="77777777" w:rsidR="00CB3C08" w:rsidRDefault="00CB3C08" w:rsidP="00E55B1D">
    <w:pPr>
      <w:pStyle w:val="Sidehoved"/>
      <w:rPr>
        <w:i/>
        <w:sz w:val="16"/>
        <w:szCs w:val="16"/>
      </w:rPr>
    </w:pPr>
    <w:r>
      <w:rPr>
        <w:i/>
        <w:sz w:val="16"/>
        <w:szCs w:val="16"/>
      </w:rPr>
      <w:t xml:space="preserve">Skabelonen til privatlivspolitik </w:t>
    </w:r>
    <w:r w:rsidRPr="00D7419F">
      <w:rPr>
        <w:i/>
        <w:sz w:val="16"/>
        <w:szCs w:val="16"/>
      </w:rPr>
      <w:t>er udarbejdet af CFSA, maj 2018</w:t>
    </w:r>
    <w:r>
      <w:rPr>
        <w:i/>
        <w:sz w:val="16"/>
        <w:szCs w:val="16"/>
      </w:rPr>
      <w:t xml:space="preserve"> – skabelonen er et supplement til vores rådgivningsguide til foreninger om persondata og ligger på www.frivillighed.dk</w:t>
    </w:r>
  </w:p>
  <w:p w14:paraId="33AC24CE" w14:textId="77777777" w:rsidR="00CB3C08" w:rsidRDefault="00CB3C0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4586"/>
    <w:multiLevelType w:val="hybridMultilevel"/>
    <w:tmpl w:val="F196C05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DA6138"/>
    <w:multiLevelType w:val="hybridMultilevel"/>
    <w:tmpl w:val="D980A774"/>
    <w:lvl w:ilvl="0" w:tplc="89DE7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4E06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64C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A0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69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E8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326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2F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29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80089A"/>
    <w:multiLevelType w:val="hybridMultilevel"/>
    <w:tmpl w:val="3954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F6EE9"/>
    <w:multiLevelType w:val="hybridMultilevel"/>
    <w:tmpl w:val="B3623B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E643A"/>
    <w:multiLevelType w:val="multilevel"/>
    <w:tmpl w:val="7B362B38"/>
    <w:lvl w:ilvl="0">
      <w:start w:val="1"/>
      <w:numFmt w:val="decimal"/>
      <w:lvlRestart w:val="0"/>
      <w:pStyle w:val="Overskrift1"/>
      <w:lvlText w:val="%1"/>
      <w:lvlJc w:val="left"/>
      <w:pPr>
        <w:ind w:left="851" w:hanging="851"/>
      </w:pPr>
      <w:rPr>
        <w:rFonts w:hint="default"/>
        <w:b/>
        <w:i w:val="0"/>
        <w:color w:val="auto"/>
        <w:sz w:val="18"/>
      </w:rPr>
    </w:lvl>
    <w:lvl w:ilvl="1">
      <w:start w:val="1"/>
      <w:numFmt w:val="decimal"/>
      <w:pStyle w:val="Afsnitsnummerering2"/>
      <w:lvlText w:val="%1.%2"/>
      <w:lvlJc w:val="left"/>
      <w:pPr>
        <w:ind w:left="851" w:hanging="851"/>
      </w:pPr>
      <w:rPr>
        <w:rFonts w:hint="default"/>
        <w:b w:val="0"/>
        <w:i w:val="0"/>
        <w:sz w:val="18"/>
      </w:rPr>
    </w:lvl>
    <w:lvl w:ilvl="2">
      <w:start w:val="1"/>
      <w:numFmt w:val="decimal"/>
      <w:pStyle w:val="Afsnitsnummerering3"/>
      <w:lvlText w:val="%1.%2.%3"/>
      <w:lvlJc w:val="left"/>
      <w:pPr>
        <w:ind w:left="851" w:hanging="851"/>
      </w:pPr>
      <w:rPr>
        <w:rFonts w:hint="default"/>
        <w:b w:val="0"/>
        <w:i w:val="0"/>
        <w:sz w:val="18"/>
      </w:rPr>
    </w:lvl>
    <w:lvl w:ilvl="3">
      <w:start w:val="1"/>
      <w:numFmt w:val="decimal"/>
      <w:pStyle w:val="Afsnitsnummerering4"/>
      <w:lvlText w:val="%1.%2.%3.%4"/>
      <w:lvlJc w:val="left"/>
      <w:pPr>
        <w:ind w:left="851" w:hanging="851"/>
      </w:pPr>
      <w:rPr>
        <w:rFonts w:hint="default"/>
        <w:sz w:val="18"/>
      </w:rPr>
    </w:lvl>
    <w:lvl w:ilvl="4">
      <w:start w:val="1"/>
      <w:numFmt w:val="upperLetter"/>
      <w:pStyle w:val="OpstillingmedA"/>
      <w:lvlText w:val="(%5)"/>
      <w:lvlJc w:val="left"/>
      <w:pPr>
        <w:ind w:left="1418" w:hanging="567"/>
      </w:pPr>
      <w:rPr>
        <w:rFonts w:hint="default"/>
        <w:sz w:val="18"/>
      </w:rPr>
    </w:lvl>
    <w:lvl w:ilvl="5">
      <w:start w:val="1"/>
      <w:numFmt w:val="lowerLetter"/>
      <w:pStyle w:val="Opstillingermeda"/>
      <w:lvlText w:val="(%6)"/>
      <w:lvlJc w:val="left"/>
      <w:pPr>
        <w:ind w:left="1418" w:hanging="567"/>
      </w:pPr>
      <w:rPr>
        <w:rFonts w:hint="default"/>
        <w:sz w:val="18"/>
      </w:rPr>
    </w:lvl>
    <w:lvl w:ilvl="6">
      <w:start w:val="1"/>
      <w:numFmt w:val="decimal"/>
      <w:lvlRestart w:val="5"/>
      <w:pStyle w:val="Opstillingmed1"/>
      <w:lvlText w:val="(%7)"/>
      <w:lvlJc w:val="left"/>
      <w:pPr>
        <w:ind w:left="1418" w:hanging="567"/>
      </w:pPr>
      <w:rPr>
        <w:rFonts w:hint="default"/>
        <w:sz w:val="18"/>
        <w:u w:val="none"/>
      </w:rPr>
    </w:lvl>
    <w:lvl w:ilvl="7">
      <w:start w:val="1"/>
      <w:numFmt w:val="decimal"/>
      <w:lvlRestart w:val="5"/>
      <w:pStyle w:val="Opstillingmed10"/>
      <w:lvlText w:val="%8."/>
      <w:lvlJc w:val="left"/>
      <w:pPr>
        <w:ind w:left="1418" w:hanging="567"/>
      </w:pPr>
      <w:rPr>
        <w:rFonts w:hint="default"/>
        <w:sz w:val="18"/>
      </w:rPr>
    </w:lvl>
    <w:lvl w:ilvl="8">
      <w:start w:val="1"/>
      <w:numFmt w:val="lowerRoman"/>
      <w:lvlRestart w:val="5"/>
      <w:pStyle w:val="Opstillingmedi"/>
      <w:lvlText w:val="(%9)"/>
      <w:lvlJc w:val="left"/>
      <w:pPr>
        <w:ind w:left="1418" w:hanging="567"/>
      </w:pPr>
      <w:rPr>
        <w:rFonts w:hint="default"/>
        <w:sz w:val="18"/>
      </w:rPr>
    </w:lvl>
  </w:abstractNum>
  <w:abstractNum w:abstractNumId="5" w15:restartNumberingAfterBreak="0">
    <w:nsid w:val="0F991BED"/>
    <w:multiLevelType w:val="hybridMultilevel"/>
    <w:tmpl w:val="09287D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729D4"/>
    <w:multiLevelType w:val="hybridMultilevel"/>
    <w:tmpl w:val="BCF6E3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10A9D"/>
    <w:multiLevelType w:val="multilevel"/>
    <w:tmpl w:val="A41C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8324E7"/>
    <w:multiLevelType w:val="hybridMultilevel"/>
    <w:tmpl w:val="51B62F0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A05DE7"/>
    <w:multiLevelType w:val="hybridMultilevel"/>
    <w:tmpl w:val="B94ACDE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60B6D"/>
    <w:multiLevelType w:val="hybridMultilevel"/>
    <w:tmpl w:val="F77857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F627F"/>
    <w:multiLevelType w:val="hybridMultilevel"/>
    <w:tmpl w:val="CE564A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C5160"/>
    <w:multiLevelType w:val="hybridMultilevel"/>
    <w:tmpl w:val="29504A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36FA9"/>
    <w:multiLevelType w:val="hybridMultilevel"/>
    <w:tmpl w:val="EF5E7F2C"/>
    <w:lvl w:ilvl="0" w:tplc="0406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4" w15:restartNumberingAfterBreak="0">
    <w:nsid w:val="4CD71FD8"/>
    <w:multiLevelType w:val="hybridMultilevel"/>
    <w:tmpl w:val="A2AC4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67E78"/>
    <w:multiLevelType w:val="hybridMultilevel"/>
    <w:tmpl w:val="257ED9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B5AB7"/>
    <w:multiLevelType w:val="hybridMultilevel"/>
    <w:tmpl w:val="CF6CFA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81A91"/>
    <w:multiLevelType w:val="multilevel"/>
    <w:tmpl w:val="A41C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13"/>
  </w:num>
  <w:num w:numId="7">
    <w:abstractNumId w:val="4"/>
  </w:num>
  <w:num w:numId="8">
    <w:abstractNumId w:val="0"/>
  </w:num>
  <w:num w:numId="9">
    <w:abstractNumId w:val="12"/>
  </w:num>
  <w:num w:numId="10">
    <w:abstractNumId w:val="10"/>
  </w:num>
  <w:num w:numId="11">
    <w:abstractNumId w:val="6"/>
  </w:num>
  <w:num w:numId="12">
    <w:abstractNumId w:val="2"/>
  </w:num>
  <w:num w:numId="13">
    <w:abstractNumId w:val="15"/>
  </w:num>
  <w:num w:numId="14">
    <w:abstractNumId w:val="5"/>
  </w:num>
  <w:num w:numId="15">
    <w:abstractNumId w:val="11"/>
  </w:num>
  <w:num w:numId="16">
    <w:abstractNumId w:val="17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F2"/>
    <w:rsid w:val="000B7AD2"/>
    <w:rsid w:val="00120454"/>
    <w:rsid w:val="002209C0"/>
    <w:rsid w:val="00272FBC"/>
    <w:rsid w:val="003319DD"/>
    <w:rsid w:val="004874CC"/>
    <w:rsid w:val="004D1C80"/>
    <w:rsid w:val="00653AF2"/>
    <w:rsid w:val="007D45FD"/>
    <w:rsid w:val="0089308F"/>
    <w:rsid w:val="00A75037"/>
    <w:rsid w:val="00B8599A"/>
    <w:rsid w:val="00CB3C08"/>
    <w:rsid w:val="00D37221"/>
    <w:rsid w:val="00D95CDA"/>
    <w:rsid w:val="00E55B1D"/>
    <w:rsid w:val="00E73FF2"/>
    <w:rsid w:val="00E8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DE2F"/>
  <w15:chartTrackingRefBased/>
  <w15:docId w15:val="{AA49D636-170A-4852-B829-9A92CBCC4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FF2"/>
  </w:style>
  <w:style w:type="paragraph" w:styleId="Overskrift1">
    <w:name w:val="heading 1"/>
    <w:basedOn w:val="Normal"/>
    <w:next w:val="Afsnitsnummerering2"/>
    <w:link w:val="Overskrift1Tegn"/>
    <w:qFormat/>
    <w:rsid w:val="00E73FF2"/>
    <w:pPr>
      <w:keepNext/>
      <w:keepLines/>
      <w:numPr>
        <w:numId w:val="7"/>
      </w:numPr>
      <w:spacing w:after="120" w:line="240" w:lineRule="atLeast"/>
      <w:jc w:val="both"/>
      <w:outlineLvl w:val="0"/>
    </w:pPr>
    <w:rPr>
      <w:rFonts w:ascii="Tahoma" w:eastAsiaTheme="majorEastAsia" w:hAnsi="Tahoma" w:cstheme="majorBidi"/>
      <w:b/>
      <w:bCs/>
      <w:caps/>
      <w:sz w:val="1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E73FF2"/>
    <w:rPr>
      <w:rFonts w:ascii="Tahoma" w:eastAsiaTheme="majorEastAsia" w:hAnsi="Tahoma" w:cstheme="majorBidi"/>
      <w:b/>
      <w:bCs/>
      <w:caps/>
      <w:sz w:val="18"/>
      <w:szCs w:val="28"/>
    </w:rPr>
  </w:style>
  <w:style w:type="paragraph" w:styleId="Fodnotetekst">
    <w:name w:val="footnote text"/>
    <w:basedOn w:val="Normal"/>
    <w:link w:val="FodnotetekstTegn"/>
    <w:uiPriority w:val="99"/>
    <w:unhideWhenUsed/>
    <w:rsid w:val="00E73FF2"/>
    <w:pPr>
      <w:spacing w:after="0" w:line="240" w:lineRule="auto"/>
    </w:pPr>
    <w:rPr>
      <w:sz w:val="24"/>
      <w:szCs w:val="24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E73FF2"/>
    <w:rPr>
      <w:sz w:val="24"/>
      <w:szCs w:val="24"/>
    </w:rPr>
  </w:style>
  <w:style w:type="character" w:styleId="Fodnotehenvisning">
    <w:name w:val="footnote reference"/>
    <w:basedOn w:val="Standardskrifttypeiafsnit"/>
    <w:uiPriority w:val="99"/>
    <w:unhideWhenUsed/>
    <w:rsid w:val="00E73FF2"/>
    <w:rPr>
      <w:vertAlign w:val="superscript"/>
    </w:rPr>
  </w:style>
  <w:style w:type="paragraph" w:styleId="Listeafsnit">
    <w:name w:val="List Paragraph"/>
    <w:basedOn w:val="Normal"/>
    <w:uiPriority w:val="34"/>
    <w:qFormat/>
    <w:rsid w:val="00E73FF2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E73FF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E73FF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E73FF2"/>
    <w:rPr>
      <w:sz w:val="20"/>
      <w:szCs w:val="20"/>
    </w:rPr>
  </w:style>
  <w:style w:type="paragraph" w:customStyle="1" w:styleId="Default">
    <w:name w:val="Default"/>
    <w:rsid w:val="00E73FF2"/>
    <w:pPr>
      <w:autoSpaceDE w:val="0"/>
      <w:autoSpaceDN w:val="0"/>
      <w:adjustRightInd w:val="0"/>
      <w:spacing w:after="0" w:line="240" w:lineRule="auto"/>
    </w:pPr>
    <w:rPr>
      <w:rFonts w:ascii="OYEETW+GillSans-Light" w:hAnsi="OYEETW+GillSans-Light" w:cs="OYEETW+GillSans-Light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E73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73FF2"/>
  </w:style>
  <w:style w:type="paragraph" w:styleId="Sidefod">
    <w:name w:val="footer"/>
    <w:basedOn w:val="Normal"/>
    <w:link w:val="SidefodTegn"/>
    <w:uiPriority w:val="99"/>
    <w:unhideWhenUsed/>
    <w:rsid w:val="00E73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73FF2"/>
  </w:style>
  <w:style w:type="paragraph" w:customStyle="1" w:styleId="Afsnitsnummerering2">
    <w:name w:val="Afsnitsnummerering 2"/>
    <w:basedOn w:val="Normal"/>
    <w:uiPriority w:val="2"/>
    <w:qFormat/>
    <w:rsid w:val="00E73FF2"/>
    <w:pPr>
      <w:numPr>
        <w:ilvl w:val="1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Afsnitsnummerering3">
    <w:name w:val="Afsnitsnummerering 3"/>
    <w:basedOn w:val="Normal"/>
    <w:uiPriority w:val="2"/>
    <w:qFormat/>
    <w:rsid w:val="00E73FF2"/>
    <w:pPr>
      <w:numPr>
        <w:ilvl w:val="2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Afsnitsnummerering4">
    <w:name w:val="Afsnitsnummerering 4"/>
    <w:basedOn w:val="Normal"/>
    <w:uiPriority w:val="2"/>
    <w:qFormat/>
    <w:rsid w:val="00E73FF2"/>
    <w:pPr>
      <w:numPr>
        <w:ilvl w:val="3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OpstillingmedA">
    <w:name w:val="Opstilling med (A)"/>
    <w:basedOn w:val="Normal"/>
    <w:uiPriority w:val="2"/>
    <w:qFormat/>
    <w:rsid w:val="00E73FF2"/>
    <w:pPr>
      <w:numPr>
        <w:ilvl w:val="4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Opstillingmed1">
    <w:name w:val="Opstilling med (1)"/>
    <w:basedOn w:val="Normal"/>
    <w:uiPriority w:val="2"/>
    <w:qFormat/>
    <w:rsid w:val="00E73FF2"/>
    <w:pPr>
      <w:numPr>
        <w:ilvl w:val="6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Opstillingmedi">
    <w:name w:val="Opstilling med (i)"/>
    <w:basedOn w:val="Normal"/>
    <w:uiPriority w:val="2"/>
    <w:qFormat/>
    <w:rsid w:val="00E73FF2"/>
    <w:pPr>
      <w:numPr>
        <w:ilvl w:val="8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Opstillingmed10">
    <w:name w:val="Opstilling med 1."/>
    <w:basedOn w:val="Normal"/>
    <w:uiPriority w:val="2"/>
    <w:qFormat/>
    <w:rsid w:val="00E73FF2"/>
    <w:pPr>
      <w:numPr>
        <w:ilvl w:val="7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paragraph" w:customStyle="1" w:styleId="Opstillingermeda">
    <w:name w:val="Opstillinger med (a)"/>
    <w:basedOn w:val="Normal"/>
    <w:uiPriority w:val="2"/>
    <w:qFormat/>
    <w:rsid w:val="00E73FF2"/>
    <w:pPr>
      <w:numPr>
        <w:ilvl w:val="5"/>
        <w:numId w:val="7"/>
      </w:numPr>
      <w:spacing w:after="120" w:line="240" w:lineRule="atLeast"/>
      <w:jc w:val="both"/>
    </w:pPr>
    <w:rPr>
      <w:rFonts w:ascii="Tahoma" w:hAnsi="Tahoma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73FF2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3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3FF2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D45F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D45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atilsynet.dk/media/6811/bilag_a_og_b_-_skabeloner_til_oplysningspligt_og_indsigtsret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atatilsynet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ivillighed.dk/guides/regler-for-persondata-i-foreninger-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C3EA1-0E88-45EB-80CB-FF089562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D48A48CA</Template>
  <TotalTime>6</TotalTime>
  <Pages>5</Pages>
  <Words>1238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Rasmussen</dc:creator>
  <cp:keywords/>
  <dc:description/>
  <cp:lastModifiedBy>Louise Rasmussen</cp:lastModifiedBy>
  <cp:revision>4</cp:revision>
  <cp:lastPrinted>2018-05-23T10:42:00Z</cp:lastPrinted>
  <dcterms:created xsi:type="dcterms:W3CDTF">2018-05-22T06:53:00Z</dcterms:created>
  <dcterms:modified xsi:type="dcterms:W3CDTF">2018-05-23T10:46:00Z</dcterms:modified>
</cp:coreProperties>
</file>